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6E1B" w:rsidRDefault="00976E1B" w:rsidP="00A04175">
      <w:pPr>
        <w:ind w:left="-1134"/>
      </w:pPr>
    </w:p>
    <w:tbl>
      <w:tblPr>
        <w:tblW w:w="9660" w:type="dxa"/>
        <w:tblInd w:w="-106" w:type="dxa"/>
        <w:tblLayout w:type="fixed"/>
        <w:tblLook w:val="0000"/>
      </w:tblPr>
      <w:tblGrid>
        <w:gridCol w:w="4688"/>
        <w:gridCol w:w="4972"/>
      </w:tblGrid>
      <w:tr w:rsidR="00976E1B" w:rsidRPr="00C93039">
        <w:trPr>
          <w:cantSplit/>
          <w:trHeight w:hRule="exact" w:val="605"/>
        </w:trPr>
        <w:tc>
          <w:tcPr>
            <w:tcW w:w="4688" w:type="dxa"/>
            <w:vAlign w:val="bottom"/>
          </w:tcPr>
          <w:p w:rsidR="00976E1B" w:rsidRPr="00915724" w:rsidRDefault="00976E1B" w:rsidP="00A04175">
            <w:pPr>
              <w:spacing w:after="200" w:line="276" w:lineRule="auto"/>
            </w:pPr>
          </w:p>
        </w:tc>
        <w:tc>
          <w:tcPr>
            <w:tcW w:w="4972" w:type="dxa"/>
          </w:tcPr>
          <w:p w:rsidR="00976E1B" w:rsidRPr="00915724" w:rsidRDefault="00976E1B" w:rsidP="00C93039">
            <w:pPr>
              <w:ind w:firstLine="709"/>
            </w:pPr>
          </w:p>
          <w:p w:rsidR="00976E1B" w:rsidRPr="00915724" w:rsidRDefault="00976E1B" w:rsidP="00C93039">
            <w:pPr>
              <w:ind w:firstLine="709"/>
            </w:pPr>
          </w:p>
        </w:tc>
      </w:tr>
    </w:tbl>
    <w:p w:rsidR="00976E1B" w:rsidRDefault="00976E1B" w:rsidP="00F73C0F">
      <w:pPr>
        <w:jc w:val="center"/>
      </w:pPr>
      <w:r w:rsidRPr="0085746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Герб школы 59" style="width:85.5pt;height:99.75pt;visibility:visible">
            <v:imagedata r:id="rId7" o:title=""/>
          </v:shape>
        </w:pict>
      </w:r>
    </w:p>
    <w:p w:rsidR="00976E1B" w:rsidRDefault="00976E1B" w:rsidP="00F73C0F">
      <w:pPr>
        <w:jc w:val="center"/>
      </w:pPr>
    </w:p>
    <w:p w:rsidR="00976E1B" w:rsidRDefault="00976E1B" w:rsidP="00F73C0F">
      <w:pPr>
        <w:jc w:val="center"/>
      </w:pPr>
      <w:r>
        <w:t>МУНИЦИПАЛЬНОЕ БЮДЖЕТНОЕ ОБЩЕОБРАЗОВАТЕЛЬНОЕ УЧРЕЖДЕНИЕ</w:t>
      </w:r>
    </w:p>
    <w:p w:rsidR="00976E1B" w:rsidRDefault="00976E1B" w:rsidP="00F73C0F">
      <w:pPr>
        <w:pStyle w:val="HTMLPreformatted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«Школа № 59»</w:t>
      </w:r>
    </w:p>
    <w:p w:rsidR="00976E1B" w:rsidRDefault="00976E1B" w:rsidP="00F73C0F">
      <w:pPr>
        <w:pBdr>
          <w:bottom w:val="double" w:sz="18" w:space="1" w:color="000000"/>
        </w:pBdr>
        <w:rPr>
          <w:sz w:val="8"/>
          <w:szCs w:val="8"/>
        </w:rPr>
      </w:pPr>
    </w:p>
    <w:p w:rsidR="00976E1B" w:rsidRPr="00EF6445" w:rsidRDefault="00976E1B" w:rsidP="00F73C0F">
      <w:pPr>
        <w:rPr>
          <w:sz w:val="20"/>
          <w:szCs w:val="20"/>
          <w:lang w:val="en-US"/>
        </w:rPr>
      </w:pPr>
      <w:r>
        <w:rPr>
          <w:sz w:val="20"/>
          <w:szCs w:val="20"/>
        </w:rPr>
        <w:t>ИНН</w:t>
      </w:r>
      <w:r w:rsidRPr="00EF6445">
        <w:rPr>
          <w:sz w:val="20"/>
          <w:szCs w:val="20"/>
          <w:lang w:val="en-US"/>
        </w:rPr>
        <w:t xml:space="preserve"> 6230030025, </w:t>
      </w:r>
      <w:r>
        <w:rPr>
          <w:sz w:val="20"/>
          <w:szCs w:val="20"/>
        </w:rPr>
        <w:t>КПП</w:t>
      </w:r>
      <w:r w:rsidRPr="00EF6445">
        <w:rPr>
          <w:sz w:val="20"/>
          <w:szCs w:val="20"/>
          <w:lang w:val="en-US"/>
        </w:rPr>
        <w:t xml:space="preserve">  623001001</w:t>
      </w:r>
      <w:r w:rsidRPr="00EF6445">
        <w:rPr>
          <w:sz w:val="20"/>
          <w:szCs w:val="20"/>
          <w:lang w:val="en-US"/>
        </w:rPr>
        <w:tab/>
      </w:r>
      <w:r w:rsidRPr="00EF6445">
        <w:rPr>
          <w:sz w:val="20"/>
          <w:szCs w:val="20"/>
          <w:lang w:val="en-US"/>
        </w:rPr>
        <w:tab/>
      </w:r>
      <w:r w:rsidRPr="00EF6445">
        <w:rPr>
          <w:sz w:val="20"/>
          <w:szCs w:val="20"/>
          <w:lang w:val="en-US"/>
        </w:rPr>
        <w:tab/>
      </w:r>
      <w:r w:rsidRPr="00EF6445">
        <w:rPr>
          <w:sz w:val="20"/>
          <w:szCs w:val="20"/>
          <w:lang w:val="en-US"/>
        </w:rPr>
        <w:tab/>
      </w:r>
      <w:r w:rsidRPr="00EF6445">
        <w:rPr>
          <w:sz w:val="20"/>
          <w:szCs w:val="20"/>
          <w:lang w:val="en-US"/>
        </w:rPr>
        <w:tab/>
      </w:r>
      <w:r>
        <w:rPr>
          <w:sz w:val="20"/>
          <w:szCs w:val="20"/>
        </w:rPr>
        <w:t>Е</w:t>
      </w:r>
      <w:r w:rsidRPr="00EF6445">
        <w:rPr>
          <w:sz w:val="20"/>
          <w:szCs w:val="20"/>
          <w:lang w:val="en-US"/>
        </w:rPr>
        <w:t>-</w:t>
      </w:r>
      <w:r>
        <w:rPr>
          <w:sz w:val="20"/>
          <w:szCs w:val="20"/>
          <w:lang w:val="en-US"/>
        </w:rPr>
        <w:t>mail</w:t>
      </w:r>
      <w:r w:rsidRPr="00EF6445">
        <w:rPr>
          <w:sz w:val="20"/>
          <w:szCs w:val="20"/>
          <w:lang w:val="en-US"/>
        </w:rPr>
        <w:t xml:space="preserve">: </w:t>
      </w:r>
      <w:r>
        <w:rPr>
          <w:sz w:val="20"/>
          <w:szCs w:val="20"/>
          <w:lang w:val="en-US"/>
        </w:rPr>
        <w:t>scool</w:t>
      </w:r>
      <w:r w:rsidRPr="00EF6445">
        <w:rPr>
          <w:sz w:val="20"/>
          <w:szCs w:val="20"/>
          <w:lang w:val="en-US"/>
        </w:rPr>
        <w:t xml:space="preserve">59.80@ </w:t>
      </w:r>
      <w:r>
        <w:rPr>
          <w:sz w:val="20"/>
          <w:szCs w:val="20"/>
          <w:lang w:val="en-US"/>
        </w:rPr>
        <w:t>mail</w:t>
      </w:r>
      <w:r w:rsidRPr="00EF6445">
        <w:rPr>
          <w:sz w:val="20"/>
          <w:szCs w:val="20"/>
          <w:lang w:val="en-US"/>
        </w:rPr>
        <w:t>.</w:t>
      </w:r>
      <w:r>
        <w:rPr>
          <w:sz w:val="20"/>
          <w:szCs w:val="20"/>
          <w:lang w:val="en-US"/>
        </w:rPr>
        <w:t>ru</w:t>
      </w:r>
    </w:p>
    <w:p w:rsidR="00976E1B" w:rsidRDefault="00976E1B" w:rsidP="00F73C0F">
      <w:pPr>
        <w:rPr>
          <w:sz w:val="20"/>
          <w:szCs w:val="20"/>
        </w:rPr>
      </w:pPr>
      <w:r>
        <w:rPr>
          <w:sz w:val="20"/>
          <w:szCs w:val="20"/>
        </w:rPr>
        <w:t>390037, г. Рязань, Касимовское шоссе, д. 38б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телефон: (4912) 41-24-41</w:t>
      </w:r>
    </w:p>
    <w:p w:rsidR="00976E1B" w:rsidRDefault="00976E1B" w:rsidP="00F73C0F">
      <w:r>
        <w:t xml:space="preserve">«20 »   </w:t>
      </w:r>
      <w:r>
        <w:rPr>
          <w:u w:val="single"/>
        </w:rPr>
        <w:t>мая</w:t>
      </w:r>
      <w:r>
        <w:t xml:space="preserve">   2019 г.</w:t>
      </w:r>
    </w:p>
    <w:p w:rsidR="00976E1B" w:rsidRDefault="00976E1B" w:rsidP="00F73C0F"/>
    <w:p w:rsidR="00976E1B" w:rsidRPr="0034146A" w:rsidRDefault="00976E1B" w:rsidP="00F73C0F">
      <w:pPr>
        <w:jc w:val="center"/>
      </w:pPr>
    </w:p>
    <w:p w:rsidR="00976E1B" w:rsidRDefault="00976E1B" w:rsidP="00F73C0F">
      <w:pPr>
        <w:spacing w:line="276" w:lineRule="auto"/>
        <w:jc w:val="center"/>
        <w:rPr>
          <w:b/>
          <w:bCs/>
        </w:rPr>
      </w:pPr>
      <w:r w:rsidRPr="0034146A">
        <w:rPr>
          <w:b/>
          <w:bCs/>
        </w:rPr>
        <w:t xml:space="preserve">Отчет </w:t>
      </w:r>
      <w:r>
        <w:rPr>
          <w:b/>
          <w:bCs/>
        </w:rPr>
        <w:t>п</w:t>
      </w:r>
      <w:r w:rsidRPr="0034146A">
        <w:rPr>
          <w:b/>
          <w:bCs/>
        </w:rPr>
        <w:t xml:space="preserve">о реализации </w:t>
      </w:r>
      <w:r>
        <w:rPr>
          <w:b/>
          <w:bCs/>
        </w:rPr>
        <w:t xml:space="preserve">плана работы </w:t>
      </w:r>
      <w:r w:rsidRPr="0034146A">
        <w:rPr>
          <w:b/>
          <w:bCs/>
        </w:rPr>
        <w:t>по образованию в интересах устойчивого развития</w:t>
      </w:r>
      <w:r>
        <w:rPr>
          <w:b/>
          <w:bCs/>
        </w:rPr>
        <w:t xml:space="preserve"> МБОУ «Школа № 59» города Рязани</w:t>
      </w:r>
    </w:p>
    <w:p w:rsidR="00976E1B" w:rsidRPr="0034146A" w:rsidRDefault="00976E1B" w:rsidP="00F73C0F">
      <w:pPr>
        <w:spacing w:line="276" w:lineRule="auto"/>
        <w:jc w:val="center"/>
        <w:rPr>
          <w:b/>
          <w:bCs/>
        </w:rPr>
      </w:pPr>
      <w:r>
        <w:rPr>
          <w:b/>
          <w:bCs/>
        </w:rPr>
        <w:t>за 2-е полугодие 2018 – 2019 учебного года</w:t>
      </w:r>
    </w:p>
    <w:p w:rsidR="00976E1B" w:rsidRPr="00F73C0F" w:rsidRDefault="00976E1B" w:rsidP="002C5EF7">
      <w:pPr>
        <w:numPr>
          <w:ilvl w:val="0"/>
          <w:numId w:val="18"/>
        </w:numPr>
        <w:shd w:val="clear" w:color="auto" w:fill="FFFFFF"/>
        <w:tabs>
          <w:tab w:val="left" w:pos="284"/>
        </w:tabs>
        <w:jc w:val="both"/>
        <w:rPr>
          <w:b/>
          <w:bCs/>
          <w:lang w:eastAsia="en-US"/>
        </w:rPr>
      </w:pPr>
      <w:r w:rsidRPr="00F73C0F">
        <w:rPr>
          <w:b/>
          <w:bCs/>
          <w:lang w:eastAsia="en-US"/>
        </w:rPr>
        <w:t>Общие сведения</w:t>
      </w:r>
    </w:p>
    <w:p w:rsidR="00976E1B" w:rsidRPr="002E0F46" w:rsidRDefault="00976E1B" w:rsidP="002C5EF7">
      <w:pPr>
        <w:pStyle w:val="ListParagraph"/>
        <w:numPr>
          <w:ilvl w:val="0"/>
          <w:numId w:val="14"/>
        </w:numPr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E0F46">
        <w:rPr>
          <w:rFonts w:ascii="Times New Roman" w:hAnsi="Times New Roman" w:cs="Times New Roman"/>
          <w:sz w:val="24"/>
          <w:szCs w:val="24"/>
        </w:rPr>
        <w:t xml:space="preserve">Темы, над которыми работает учреждение: </w:t>
      </w:r>
      <w:r>
        <w:rPr>
          <w:rFonts w:ascii="Times New Roman" w:hAnsi="Times New Roman" w:cs="Times New Roman"/>
          <w:sz w:val="24"/>
          <w:szCs w:val="24"/>
        </w:rPr>
        <w:t>«Экологическая грамотность»; «Зеленые аксиомы» в школе и дома»; «</w:t>
      </w:r>
      <w:r w:rsidRPr="002E0F46">
        <w:rPr>
          <w:rFonts w:ascii="Times New Roman" w:hAnsi="Times New Roman" w:cs="Times New Roman"/>
          <w:sz w:val="24"/>
          <w:szCs w:val="24"/>
        </w:rPr>
        <w:t>Природное и культурн</w:t>
      </w:r>
      <w:r>
        <w:rPr>
          <w:rFonts w:ascii="Times New Roman" w:hAnsi="Times New Roman" w:cs="Times New Roman"/>
          <w:sz w:val="24"/>
          <w:szCs w:val="24"/>
        </w:rPr>
        <w:t>ое наследие: спасти и сохранить»; «Здоровый образ жизни – XXI»</w:t>
      </w:r>
      <w:r w:rsidRPr="002E0F4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76E1B" w:rsidRPr="00F73C0F" w:rsidRDefault="00976E1B" w:rsidP="002C5EF7">
      <w:pPr>
        <w:pStyle w:val="ListParagraph"/>
        <w:numPr>
          <w:ilvl w:val="0"/>
          <w:numId w:val="14"/>
        </w:numPr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E0F46">
        <w:rPr>
          <w:rFonts w:ascii="Times New Roman" w:hAnsi="Times New Roman" w:cs="Times New Roman"/>
          <w:sz w:val="24"/>
          <w:szCs w:val="24"/>
        </w:rPr>
        <w:t>Какую работу ведете:</w:t>
      </w:r>
      <w:r w:rsidRPr="002E0F46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инновационную</w:t>
      </w:r>
      <w:r w:rsidRPr="002E0F46">
        <w:rPr>
          <w:rFonts w:ascii="Times New Roman" w:hAnsi="Times New Roman" w:cs="Times New Roman"/>
          <w:sz w:val="24"/>
          <w:szCs w:val="24"/>
        </w:rPr>
        <w:t>, просветительскую, экспериментальную.</w:t>
      </w:r>
    </w:p>
    <w:p w:rsidR="00976E1B" w:rsidRPr="000F31B9" w:rsidRDefault="00976E1B" w:rsidP="002C5EF7">
      <w:pPr>
        <w:pStyle w:val="ListParagraph"/>
        <w:numPr>
          <w:ilvl w:val="0"/>
          <w:numId w:val="1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07DB4">
        <w:rPr>
          <w:rFonts w:ascii="Times New Roman" w:hAnsi="Times New Roman" w:cs="Times New Roman"/>
          <w:sz w:val="24"/>
          <w:szCs w:val="24"/>
        </w:rPr>
        <w:t xml:space="preserve">Укажите вид планирования: проект, </w:t>
      </w:r>
      <w:r w:rsidRPr="00944BA4">
        <w:rPr>
          <w:rFonts w:ascii="Times New Roman" w:hAnsi="Times New Roman" w:cs="Times New Roman"/>
          <w:b/>
          <w:bCs/>
          <w:sz w:val="24"/>
          <w:szCs w:val="24"/>
          <w:u w:val="single"/>
        </w:rPr>
        <w:t>план</w:t>
      </w:r>
      <w:r w:rsidRPr="00A07DB4">
        <w:rPr>
          <w:rFonts w:ascii="Times New Roman" w:hAnsi="Times New Roman" w:cs="Times New Roman"/>
          <w:sz w:val="24"/>
          <w:szCs w:val="24"/>
        </w:rPr>
        <w:t>, Дорожная</w:t>
      </w:r>
      <w:r>
        <w:rPr>
          <w:rFonts w:ascii="Times New Roman" w:hAnsi="Times New Roman" w:cs="Times New Roman"/>
          <w:sz w:val="24"/>
          <w:szCs w:val="24"/>
        </w:rPr>
        <w:t xml:space="preserve"> карта, программа, концепция и др. </w:t>
      </w:r>
    </w:p>
    <w:p w:rsidR="00976E1B" w:rsidRPr="00F73C0F" w:rsidRDefault="00976E1B" w:rsidP="002C5EF7">
      <w:pPr>
        <w:pStyle w:val="ListParagraph"/>
        <w:numPr>
          <w:ilvl w:val="0"/>
          <w:numId w:val="1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73C0F">
        <w:rPr>
          <w:rFonts w:ascii="Times New Roman" w:hAnsi="Times New Roman" w:cs="Times New Roman"/>
          <w:sz w:val="24"/>
          <w:szCs w:val="24"/>
        </w:rPr>
        <w:t>Классы, в которых</w:t>
      </w:r>
      <w:r>
        <w:rPr>
          <w:rFonts w:ascii="Times New Roman" w:hAnsi="Times New Roman" w:cs="Times New Roman"/>
          <w:sz w:val="24"/>
          <w:szCs w:val="24"/>
        </w:rPr>
        <w:t xml:space="preserve"> реализуются выбранные темы</w:t>
      </w:r>
      <w:r w:rsidRPr="00F73C0F">
        <w:rPr>
          <w:rFonts w:ascii="Times New Roman" w:hAnsi="Times New Roman" w:cs="Times New Roman"/>
          <w:sz w:val="24"/>
          <w:szCs w:val="24"/>
        </w:rPr>
        <w:t xml:space="preserve"> ОУР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F73C0F">
        <w:rPr>
          <w:rFonts w:ascii="Times New Roman" w:hAnsi="Times New Roman" w:cs="Times New Roman"/>
          <w:b/>
          <w:bCs/>
          <w:sz w:val="24"/>
          <w:szCs w:val="24"/>
        </w:rPr>
        <w:t>1-11 классы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Количество участников (дети) – 679 человек.</w:t>
      </w:r>
    </w:p>
    <w:p w:rsidR="00976E1B" w:rsidRPr="005B1AF9" w:rsidRDefault="00976E1B" w:rsidP="002C5EF7">
      <w:pPr>
        <w:pStyle w:val="ListParagraph"/>
        <w:numPr>
          <w:ilvl w:val="0"/>
          <w:numId w:val="1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07DB4">
        <w:rPr>
          <w:rFonts w:ascii="Times New Roman" w:hAnsi="Times New Roman" w:cs="Times New Roman"/>
          <w:sz w:val="24"/>
          <w:szCs w:val="24"/>
        </w:rPr>
        <w:t>Количество участн</w:t>
      </w:r>
      <w:r>
        <w:rPr>
          <w:rFonts w:ascii="Times New Roman" w:hAnsi="Times New Roman" w:cs="Times New Roman"/>
          <w:sz w:val="24"/>
          <w:szCs w:val="24"/>
        </w:rPr>
        <w:t xml:space="preserve">иков: педагогические работники – </w:t>
      </w:r>
      <w:r w:rsidRPr="005B1AF9">
        <w:rPr>
          <w:rFonts w:ascii="Times New Roman" w:hAnsi="Times New Roman" w:cs="Times New Roman"/>
          <w:sz w:val="24"/>
          <w:szCs w:val="24"/>
        </w:rPr>
        <w:t>31 педагог, родители – 490.</w:t>
      </w:r>
    </w:p>
    <w:p w:rsidR="00976E1B" w:rsidRDefault="00976E1B" w:rsidP="002C5EF7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jc w:val="both"/>
        <w:rPr>
          <w:lang w:eastAsia="en-US"/>
        </w:rPr>
      </w:pPr>
      <w:r>
        <w:rPr>
          <w:lang w:eastAsia="en-US"/>
        </w:rPr>
        <w:t xml:space="preserve">Количество участников партнерства, прошедших курсы повышения квалификации (по накопительной с 2016 года) на сайте </w:t>
      </w:r>
      <w:hyperlink r:id="rId8" w:history="1">
        <w:r w:rsidRPr="001C30B3">
          <w:rPr>
            <w:rStyle w:val="Hyperlink"/>
            <w:lang w:eastAsia="en-US"/>
          </w:rPr>
          <w:t>http://moodle.imc.tomsk.ru/</w:t>
        </w:r>
      </w:hyperlink>
      <w:r>
        <w:t xml:space="preserve"> - 4 человека</w:t>
      </w:r>
    </w:p>
    <w:p w:rsidR="00976E1B" w:rsidRPr="00420E2C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</w:p>
    <w:p w:rsidR="00976E1B" w:rsidRPr="007C22BB" w:rsidRDefault="00976E1B" w:rsidP="002C5EF7">
      <w:pPr>
        <w:numPr>
          <w:ilvl w:val="0"/>
          <w:numId w:val="18"/>
        </w:numPr>
        <w:shd w:val="clear" w:color="auto" w:fill="FFFFFF"/>
        <w:tabs>
          <w:tab w:val="left" w:pos="284"/>
        </w:tabs>
        <w:jc w:val="both"/>
        <w:rPr>
          <w:b/>
          <w:bCs/>
          <w:lang w:eastAsia="en-US"/>
        </w:rPr>
      </w:pPr>
      <w:r w:rsidRPr="007C22BB">
        <w:rPr>
          <w:b/>
          <w:bCs/>
          <w:lang w:eastAsia="en-US"/>
        </w:rPr>
        <w:t>Описание мероприятий по направлениям деятельности:</w:t>
      </w:r>
    </w:p>
    <w:p w:rsidR="00976E1B" w:rsidRPr="005B1AF9" w:rsidRDefault="00976E1B" w:rsidP="002C5EF7">
      <w:pPr>
        <w:numPr>
          <w:ilvl w:val="1"/>
          <w:numId w:val="18"/>
        </w:num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7C22BB">
        <w:rPr>
          <w:lang w:eastAsia="en-US"/>
        </w:rPr>
        <w:t>Освоение понятийного аппарата образования для устойчивого развития.</w:t>
      </w:r>
    </w:p>
    <w:p w:rsidR="00976E1B" w:rsidRPr="00CC114F" w:rsidRDefault="00976E1B" w:rsidP="003E7524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CC114F">
        <w:rPr>
          <w:lang w:eastAsia="en-US"/>
        </w:rPr>
        <w:t>1)</w:t>
      </w:r>
      <w:r>
        <w:rPr>
          <w:lang w:eastAsia="en-US"/>
        </w:rPr>
        <w:t xml:space="preserve"> </w:t>
      </w:r>
      <w:r w:rsidRPr="005B1AF9">
        <w:rPr>
          <w:b/>
          <w:bCs/>
          <w:lang w:eastAsia="en-US"/>
        </w:rPr>
        <w:t>Педагогические чтения</w:t>
      </w:r>
      <w:r w:rsidRPr="00CC114F">
        <w:rPr>
          <w:lang w:eastAsia="en-US"/>
        </w:rPr>
        <w:t xml:space="preserve"> по устойчивому развитию для участников инновацио</w:t>
      </w:r>
      <w:r>
        <w:rPr>
          <w:lang w:eastAsia="en-US"/>
        </w:rPr>
        <w:t xml:space="preserve">нной группы  «Понятийный аппарат экологического </w:t>
      </w:r>
      <w:r w:rsidRPr="00CC114F">
        <w:rPr>
          <w:lang w:eastAsia="en-US"/>
        </w:rPr>
        <w:t>образования для устойчивого развития».</w:t>
      </w:r>
    </w:p>
    <w:p w:rsidR="00976E1B" w:rsidRPr="00CC114F" w:rsidRDefault="00976E1B" w:rsidP="003E7524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CC114F">
        <w:rPr>
          <w:lang w:eastAsia="en-US"/>
        </w:rPr>
        <w:t>Цель: изучить термины и понятия образования для устойчивого развития.</w:t>
      </w:r>
    </w:p>
    <w:p w:rsidR="00976E1B" w:rsidRDefault="00976E1B" w:rsidP="003E7524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CC114F">
        <w:rPr>
          <w:lang w:eastAsia="en-US"/>
        </w:rPr>
        <w:t>На педагогических чтен</w:t>
      </w:r>
      <w:r>
        <w:rPr>
          <w:lang w:eastAsia="en-US"/>
        </w:rPr>
        <w:t>иях были заслушаны выступления 3</w:t>
      </w:r>
      <w:r w:rsidRPr="00CC114F">
        <w:rPr>
          <w:lang w:eastAsia="en-US"/>
        </w:rPr>
        <w:t xml:space="preserve"> педагогов. </w:t>
      </w:r>
    </w:p>
    <w:p w:rsidR="00976E1B" w:rsidRDefault="00976E1B" w:rsidP="002C5EF7">
      <w:pPr>
        <w:tabs>
          <w:tab w:val="left" w:pos="284"/>
        </w:tabs>
        <w:jc w:val="both"/>
        <w:rPr>
          <w:lang w:eastAsia="en-US"/>
        </w:rPr>
      </w:pPr>
    </w:p>
    <w:p w:rsidR="00976E1B" w:rsidRDefault="00976E1B" w:rsidP="002C5EF7">
      <w:pPr>
        <w:tabs>
          <w:tab w:val="left" w:pos="284"/>
        </w:tabs>
        <w:jc w:val="both"/>
        <w:rPr>
          <w:b/>
          <w:bCs/>
          <w:lang w:eastAsia="en-US"/>
        </w:rPr>
      </w:pPr>
      <w:r>
        <w:rPr>
          <w:lang w:eastAsia="en-US"/>
        </w:rPr>
        <w:t xml:space="preserve">2) </w:t>
      </w:r>
      <w:r w:rsidRPr="00DF3B34">
        <w:rPr>
          <w:lang w:eastAsia="en-US"/>
        </w:rPr>
        <w:t xml:space="preserve">Педагогический совет </w:t>
      </w:r>
      <w:r w:rsidRPr="00DF3B34">
        <w:rPr>
          <w:b/>
          <w:bCs/>
          <w:lang w:eastAsia="en-US"/>
        </w:rPr>
        <w:t>«Природное и культурное наследие: спасти и сохранить».</w:t>
      </w:r>
    </w:p>
    <w:p w:rsidR="00976E1B" w:rsidRPr="00674916" w:rsidRDefault="00976E1B" w:rsidP="002C5EF7">
      <w:pPr>
        <w:tabs>
          <w:tab w:val="left" w:pos="284"/>
        </w:tabs>
        <w:jc w:val="both"/>
        <w:rPr>
          <w:lang w:eastAsia="en-US"/>
        </w:rPr>
      </w:pPr>
      <w:r w:rsidRPr="00923AED">
        <w:rPr>
          <w:b/>
          <w:bCs/>
          <w:lang w:eastAsia="en-US"/>
        </w:rPr>
        <w:t xml:space="preserve">Цель: </w:t>
      </w:r>
      <w:r w:rsidRPr="00674916">
        <w:rPr>
          <w:lang w:eastAsia="en-US"/>
        </w:rPr>
        <w:t>определение возможностей школы в  реализации инновационных подходов к экологическому образованию школьников в рамках пилотного проекта по образованию для устойчивого развития "Межрегиональное сетевое партнёрство: Учимся жить устойчиво в глобальном мире: Экология. Здоровье. Безопасность" по направлению «Природное и культурное наследие: спасти и сохранить»</w:t>
      </w:r>
    </w:p>
    <w:p w:rsidR="00976E1B" w:rsidRPr="00674916" w:rsidRDefault="00976E1B" w:rsidP="002C5EF7">
      <w:pPr>
        <w:tabs>
          <w:tab w:val="left" w:pos="284"/>
        </w:tabs>
        <w:jc w:val="both"/>
        <w:rPr>
          <w:b/>
          <w:bCs/>
          <w:lang w:eastAsia="en-US"/>
        </w:rPr>
      </w:pPr>
      <w:r w:rsidRPr="00674916">
        <w:rPr>
          <w:b/>
          <w:bCs/>
          <w:lang w:eastAsia="en-US"/>
        </w:rPr>
        <w:t>Задачи:</w:t>
      </w:r>
    </w:p>
    <w:p w:rsidR="00976E1B" w:rsidRPr="00674916" w:rsidRDefault="00976E1B" w:rsidP="002C5EF7">
      <w:pPr>
        <w:numPr>
          <w:ilvl w:val="0"/>
          <w:numId w:val="21"/>
        </w:numPr>
        <w:tabs>
          <w:tab w:val="left" w:pos="284"/>
        </w:tabs>
        <w:jc w:val="both"/>
        <w:rPr>
          <w:lang w:eastAsia="en-US"/>
        </w:rPr>
      </w:pPr>
      <w:r w:rsidRPr="00674916">
        <w:rPr>
          <w:lang w:eastAsia="en-US"/>
        </w:rPr>
        <w:t>проанализировать инновационные подходы к экологическому образованию школьников «Природное и культурное наследие: спасти и сохранить»</w:t>
      </w:r>
    </w:p>
    <w:p w:rsidR="00976E1B" w:rsidRPr="00674916" w:rsidRDefault="00976E1B" w:rsidP="002C5EF7">
      <w:pPr>
        <w:numPr>
          <w:ilvl w:val="0"/>
          <w:numId w:val="20"/>
        </w:numPr>
        <w:tabs>
          <w:tab w:val="left" w:pos="284"/>
        </w:tabs>
        <w:jc w:val="both"/>
        <w:rPr>
          <w:lang w:eastAsia="en-US"/>
        </w:rPr>
      </w:pPr>
      <w:r w:rsidRPr="00674916">
        <w:rPr>
          <w:lang w:eastAsia="en-US"/>
        </w:rPr>
        <w:t xml:space="preserve">выявить наиболее эффективные приемы и методы экологического образования в современной школе; </w:t>
      </w:r>
    </w:p>
    <w:p w:rsidR="00976E1B" w:rsidRPr="00DF3B34" w:rsidRDefault="00976E1B" w:rsidP="002C5EF7">
      <w:pPr>
        <w:numPr>
          <w:ilvl w:val="0"/>
          <w:numId w:val="20"/>
        </w:numPr>
        <w:tabs>
          <w:tab w:val="left" w:pos="284"/>
        </w:tabs>
        <w:jc w:val="both"/>
        <w:rPr>
          <w:lang w:eastAsia="en-US"/>
        </w:rPr>
      </w:pPr>
      <w:r w:rsidRPr="00674916">
        <w:rPr>
          <w:lang w:eastAsia="en-US"/>
        </w:rPr>
        <w:t>познакомить с методикой «экологизации» учебных предметов с использованием «зеленых аксиом».</w:t>
      </w:r>
    </w:p>
    <w:p w:rsidR="00976E1B" w:rsidRPr="00DF3B34" w:rsidRDefault="00976E1B" w:rsidP="002C5EF7">
      <w:pPr>
        <w:tabs>
          <w:tab w:val="left" w:pos="284"/>
        </w:tabs>
        <w:jc w:val="both"/>
        <w:rPr>
          <w:lang w:eastAsia="en-US"/>
        </w:rPr>
      </w:pP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85746D">
        <w:rPr>
          <w:noProof/>
        </w:rPr>
        <w:pict>
          <v:shape id="_x0000_i1026" type="#_x0000_t75" style="width:215.25pt;height:120.75pt;visibility:visible">
            <v:imagedata r:id="rId9" o:title=""/>
          </v:shape>
        </w:pict>
      </w:r>
      <w:r>
        <w:rPr>
          <w:lang w:eastAsia="en-US"/>
        </w:rPr>
        <w:t xml:space="preserve">  </w:t>
      </w:r>
      <w:r w:rsidRPr="0085746D">
        <w:rPr>
          <w:noProof/>
        </w:rPr>
        <w:pict>
          <v:shape id="Рисунок 2" o:spid="_x0000_i1027" type="#_x0000_t75" style="width:215.25pt;height:120.75pt;visibility:visible">
            <v:imagedata r:id="rId10" o:title=""/>
          </v:shape>
        </w:pict>
      </w: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>
        <w:rPr>
          <w:lang w:eastAsia="en-US"/>
        </w:rPr>
        <w:t>3</w:t>
      </w:r>
      <w:r w:rsidRPr="00DF3B34">
        <w:rPr>
          <w:lang w:eastAsia="en-US"/>
        </w:rPr>
        <w:t>)</w:t>
      </w:r>
      <w:r w:rsidRPr="00DF3B34">
        <w:rPr>
          <w:b/>
          <w:bCs/>
          <w:lang w:eastAsia="en-US"/>
        </w:rPr>
        <w:tab/>
      </w:r>
      <w:r w:rsidRPr="00DF3B34">
        <w:rPr>
          <w:lang w:eastAsia="en-US"/>
        </w:rPr>
        <w:t>Посещение вебинаров по устойчивому развитию.</w:t>
      </w:r>
    </w:p>
    <w:p w:rsidR="00976E1B" w:rsidRDefault="00976E1B" w:rsidP="003B5E34">
      <w:pPr>
        <w:tabs>
          <w:tab w:val="left" w:pos="284"/>
        </w:tabs>
        <w:rPr>
          <w:lang w:eastAsia="en-US"/>
        </w:rPr>
      </w:pPr>
      <w:r>
        <w:rPr>
          <w:lang w:eastAsia="en-US"/>
        </w:rPr>
        <w:t xml:space="preserve">4) </w:t>
      </w:r>
      <w:r>
        <w:rPr>
          <w:sz w:val="22"/>
          <w:szCs w:val="22"/>
          <w:lang w:eastAsia="en-US"/>
        </w:rPr>
        <w:t>Школьный к</w:t>
      </w:r>
      <w:r w:rsidRPr="006A6E60">
        <w:rPr>
          <w:sz w:val="22"/>
          <w:szCs w:val="22"/>
          <w:lang w:eastAsia="en-US"/>
        </w:rPr>
        <w:t xml:space="preserve">онкурс методических разработок </w:t>
      </w:r>
      <w:r>
        <w:rPr>
          <w:sz w:val="22"/>
          <w:szCs w:val="22"/>
          <w:lang w:eastAsia="en-US"/>
        </w:rPr>
        <w:t>«Идеи устойчивого развития на уроках».</w:t>
      </w: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</w:p>
    <w:p w:rsidR="00976E1B" w:rsidRPr="005B1AF9" w:rsidRDefault="00976E1B" w:rsidP="002C5EF7">
      <w:pPr>
        <w:numPr>
          <w:ilvl w:val="1"/>
          <w:numId w:val="18"/>
        </w:num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7C22BB">
        <w:rPr>
          <w:lang w:eastAsia="en-US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976E1B" w:rsidRPr="0079336E" w:rsidRDefault="00976E1B" w:rsidP="002C5EF7">
      <w:pPr>
        <w:jc w:val="both"/>
      </w:pPr>
      <w:r w:rsidRPr="005B1AF9">
        <w:t>1)</w:t>
      </w:r>
      <w:r w:rsidRPr="005B1AF9">
        <w:rPr>
          <w:b/>
          <w:bCs/>
        </w:rPr>
        <w:t xml:space="preserve"> Классные часы во 2-11 классах «Изучаем цели устойчивого развития».</w:t>
      </w:r>
    </w:p>
    <w:p w:rsidR="00976E1B" w:rsidRPr="005B1AF9" w:rsidRDefault="00976E1B" w:rsidP="002C5EF7">
      <w:pPr>
        <w:jc w:val="both"/>
      </w:pPr>
      <w:r w:rsidRPr="005B1AF9">
        <w:t>Цель: продолжить знакомство обучающихся с целями устойчивого развития.</w:t>
      </w:r>
    </w:p>
    <w:p w:rsidR="00976E1B" w:rsidRDefault="00976E1B" w:rsidP="002C5EF7">
      <w:pPr>
        <w:pStyle w:val="NoSpacing"/>
        <w:jc w:val="both"/>
      </w:pPr>
    </w:p>
    <w:p w:rsidR="00976E1B" w:rsidRPr="0079336E" w:rsidRDefault="00976E1B" w:rsidP="002C5EF7">
      <w:pPr>
        <w:pStyle w:val="NoSpacing"/>
        <w:jc w:val="both"/>
        <w:rPr>
          <w:b/>
          <w:bCs/>
        </w:rPr>
      </w:pPr>
      <w:r>
        <w:t>2</w:t>
      </w:r>
      <w:r w:rsidRPr="005B1AF9">
        <w:rPr>
          <w:b/>
          <w:bCs/>
        </w:rPr>
        <w:t xml:space="preserve">) </w:t>
      </w:r>
      <w:r w:rsidRPr="00CA5806">
        <w:rPr>
          <w:b/>
          <w:bCs/>
        </w:rPr>
        <w:t xml:space="preserve">Родительские собрания в 1-11 классах на тему: </w:t>
      </w:r>
      <w:r w:rsidRPr="0079336E">
        <w:rPr>
          <w:b/>
          <w:bCs/>
          <w:lang w:eastAsia="en-US"/>
        </w:rPr>
        <w:t>«Образование для устойчивого развития в современном мире»</w:t>
      </w:r>
      <w:r w:rsidRPr="0079336E">
        <w:rPr>
          <w:b/>
          <w:bCs/>
        </w:rPr>
        <w:t>.</w:t>
      </w:r>
    </w:p>
    <w:p w:rsidR="00976E1B" w:rsidRPr="00420E2C" w:rsidRDefault="00976E1B" w:rsidP="002C5EF7">
      <w:pPr>
        <w:pStyle w:val="NoSpacing"/>
        <w:jc w:val="both"/>
      </w:pPr>
      <w:r>
        <w:t>Цель: продолжить знакомство</w:t>
      </w:r>
      <w:r w:rsidRPr="005B1AF9">
        <w:t xml:space="preserve"> родителей с целями устойчивого развития.</w:t>
      </w:r>
    </w:p>
    <w:p w:rsidR="00976E1B" w:rsidRDefault="00976E1B" w:rsidP="002C5EF7">
      <w:pPr>
        <w:jc w:val="both"/>
      </w:pPr>
    </w:p>
    <w:p w:rsidR="00976E1B" w:rsidRDefault="00976E1B" w:rsidP="002C5EF7">
      <w:pPr>
        <w:jc w:val="both"/>
      </w:pPr>
      <w:r>
        <w:t xml:space="preserve">3) </w:t>
      </w:r>
      <w:r w:rsidRPr="009A6CEA">
        <w:rPr>
          <w:b/>
          <w:bCs/>
        </w:rPr>
        <w:t>Декада "Вместе к устойчивому развитию", посвящённая дням защиты от экологической опасности,</w:t>
      </w:r>
      <w:r>
        <w:t xml:space="preserve"> в рамках которой прошли мероприятия:</w:t>
      </w:r>
    </w:p>
    <w:p w:rsidR="00976E1B" w:rsidRPr="002C5EF7" w:rsidRDefault="00976E1B" w:rsidP="002C5EF7">
      <w:pPr>
        <w:jc w:val="both"/>
      </w:pPr>
      <w:r w:rsidRPr="002C5EF7">
        <w:rPr>
          <w:b/>
          <w:bCs/>
        </w:rPr>
        <w:t>Интеллектуальная экологическая игра «</w:t>
      </w:r>
      <w:r w:rsidRPr="002C5EF7">
        <w:rPr>
          <w:b/>
          <w:bCs/>
          <w:lang w:val="en-US"/>
        </w:rPr>
        <w:t>ECO</w:t>
      </w:r>
      <w:r w:rsidRPr="002C5EF7">
        <w:rPr>
          <w:b/>
          <w:bCs/>
        </w:rPr>
        <w:t>-</w:t>
      </w:r>
      <w:r w:rsidRPr="002C5EF7">
        <w:rPr>
          <w:b/>
          <w:bCs/>
          <w:lang w:val="en-US"/>
        </w:rPr>
        <w:t>FIGHT</w:t>
      </w:r>
      <w:r w:rsidRPr="002C5EF7">
        <w:rPr>
          <w:b/>
          <w:bCs/>
        </w:rPr>
        <w:t xml:space="preserve">» </w:t>
      </w:r>
      <w:r w:rsidRPr="002C5EF7">
        <w:t>(«Эко-битва»). Команды параллели 8-х классов соревновались в своих знаниях  Зеленых аксиом, экологических проблем, интересных фактов о  живой природе и окружающем мире. Игра состояла из 4-х раундов, каждый из которых базируется на своей Зеленой аксиоме, пятый раунд - блиц-опрос.  </w:t>
      </w:r>
      <w:r>
        <w:t xml:space="preserve">(Учителя </w:t>
      </w:r>
      <w:r w:rsidRPr="002C5EF7">
        <w:t>Янина Н.В., Молчанова Л</w:t>
      </w:r>
      <w:r>
        <w:t>.Н., Скопина И.А., Зайцева О.С.)</w:t>
      </w:r>
    </w:p>
    <w:p w:rsidR="00976E1B" w:rsidRDefault="00976E1B" w:rsidP="002C5EF7">
      <w:pPr>
        <w:jc w:val="both"/>
      </w:pPr>
      <w:r>
        <w:t xml:space="preserve">              </w:t>
      </w:r>
      <w:r w:rsidRPr="0085746D">
        <w:rPr>
          <w:noProof/>
        </w:rPr>
        <w:pict>
          <v:shape id="_x0000_i1028" type="#_x0000_t75" style="width:185.25pt;height:138.75pt;visibility:visible">
            <v:imagedata r:id="rId11" o:title=""/>
          </v:shape>
        </w:pict>
      </w:r>
      <w:r>
        <w:t xml:space="preserve">  </w:t>
      </w:r>
      <w:r w:rsidRPr="0085746D">
        <w:rPr>
          <w:noProof/>
        </w:rPr>
        <w:pict>
          <v:shape id="_x0000_i1029" type="#_x0000_t75" style="width:185.25pt;height:138.75pt;visibility:visible">
            <v:imagedata r:id="rId12" o:title=""/>
          </v:shape>
        </w:pict>
      </w:r>
    </w:p>
    <w:p w:rsidR="00976E1B" w:rsidRPr="002C5EF7" w:rsidRDefault="00976E1B" w:rsidP="002C5EF7">
      <w:pPr>
        <w:jc w:val="both"/>
      </w:pPr>
      <w:r w:rsidRPr="002C5EF7">
        <w:rPr>
          <w:b/>
          <w:bCs/>
        </w:rPr>
        <w:t>Агитбригада  3А класса</w:t>
      </w:r>
      <w:r w:rsidRPr="002C5EF7">
        <w:t xml:space="preserve"> (классный руководитель</w:t>
      </w:r>
      <w:r>
        <w:t xml:space="preserve"> </w:t>
      </w:r>
      <w:r w:rsidRPr="002C5EF7">
        <w:t>Абрамова Т.О.) выступила перед учащимися начальной школы с целью активизации экологического движения в школе, формирования  у учащихся экологического самосознания, экологической этики, активной гражданской позиции в вопросах охраны, сбережения и приумножения природных богатств. Костюмированная театральная постановка с включением песен, танцев, частушек призывала детей обратить внимание на необходимость устойчивого развития нашей планеты.</w:t>
      </w:r>
    </w:p>
    <w:p w:rsidR="00976E1B" w:rsidRDefault="00976E1B" w:rsidP="002C5EF7">
      <w:pPr>
        <w:jc w:val="center"/>
      </w:pPr>
      <w:r w:rsidRPr="0085746D">
        <w:rPr>
          <w:noProof/>
        </w:rPr>
        <w:pict>
          <v:shape id="_x0000_i1030" type="#_x0000_t75" style="width:238.5pt;height:134.25pt;visibility:visible">
            <v:imagedata r:id="rId13" o:title=""/>
          </v:shape>
        </w:pict>
      </w:r>
    </w:p>
    <w:p w:rsidR="00976E1B" w:rsidRDefault="00976E1B" w:rsidP="002C5EF7">
      <w:r w:rsidRPr="002C5EF7">
        <w:rPr>
          <w:b/>
          <w:bCs/>
        </w:rPr>
        <w:t>Акция «Цветы для школы»</w:t>
      </w:r>
      <w:r w:rsidRPr="002C5EF7">
        <w:t xml:space="preserve"> (март-май 2019) 7 классы (20 человек). Выращивание рассады цветов (500 шт): сальвии, агератума, цинерарии. (Классный руководитель Трифонова Е.А.)</w:t>
      </w:r>
    </w:p>
    <w:p w:rsidR="00976E1B" w:rsidRPr="002C5EF7" w:rsidRDefault="00976E1B" w:rsidP="002C5EF7">
      <w:r w:rsidRPr="002C5EF7">
        <w:rPr>
          <w:b/>
          <w:bCs/>
        </w:rPr>
        <w:t>Акция «Встречаем птиц»</w:t>
      </w:r>
      <w:r w:rsidRPr="002C5EF7">
        <w:t xml:space="preserve"> (изготовление и развешивание гнездовий для птиц).  5-7 классы. (Учитель биологии  Трифонова Е.А.) </w:t>
      </w:r>
    </w:p>
    <w:p w:rsidR="00976E1B" w:rsidRDefault="00976E1B" w:rsidP="002C5EF7">
      <w:r w:rsidRPr="002C5EF7">
        <w:rPr>
          <w:b/>
          <w:bCs/>
        </w:rPr>
        <w:t>Квест- игра "Разговор о правильном питании и здоровой пищи"</w:t>
      </w:r>
      <w:r w:rsidRPr="002C5EF7">
        <w:t xml:space="preserve"> (1А класс – классный руководитель Екимова Т.А).</w:t>
      </w:r>
    </w:p>
    <w:p w:rsidR="00976E1B" w:rsidRPr="002C5EF7" w:rsidRDefault="00976E1B" w:rsidP="002C5EF7"/>
    <w:p w:rsidR="00976E1B" w:rsidRDefault="00976E1B" w:rsidP="002C5EF7">
      <w:pPr>
        <w:jc w:val="center"/>
      </w:pPr>
      <w:r w:rsidRPr="0085746D">
        <w:rPr>
          <w:noProof/>
        </w:rPr>
        <w:pict>
          <v:shape id="_x0000_i1031" type="#_x0000_t75" style="width:126.75pt;height:168.75pt;visibility:visible">
            <v:imagedata r:id="rId14" o:title=""/>
          </v:shape>
        </w:pict>
      </w:r>
    </w:p>
    <w:p w:rsidR="00976E1B" w:rsidRDefault="00976E1B" w:rsidP="002C5EF7">
      <w:pPr>
        <w:jc w:val="center"/>
      </w:pPr>
    </w:p>
    <w:p w:rsidR="00976E1B" w:rsidRDefault="00976E1B" w:rsidP="002C5EF7">
      <w:pPr>
        <w:jc w:val="both"/>
      </w:pPr>
      <w:r w:rsidRPr="002C5EF7">
        <w:rPr>
          <w:b/>
          <w:bCs/>
        </w:rPr>
        <w:t>Мероприятие "Без птиц невозможно представить планету Земля"</w:t>
      </w:r>
      <w:r>
        <w:rPr>
          <w:b/>
          <w:bCs/>
        </w:rPr>
        <w:t xml:space="preserve"> </w:t>
      </w:r>
      <w:r w:rsidRPr="002C5EF7">
        <w:t>(5А и 5В классы – классные руководители Чиченева Т.В., Красавцева Т.В.)  На занятии ученики рассказали о разных птицах, познакомились с проектами о природе, среде обитания птиц, рассмотрели выставку рисунков и познакомились с живой уткой.</w:t>
      </w:r>
    </w:p>
    <w:p w:rsidR="00976E1B" w:rsidRPr="002C5EF7" w:rsidRDefault="00976E1B" w:rsidP="002C5EF7">
      <w:pPr>
        <w:jc w:val="both"/>
      </w:pPr>
    </w:p>
    <w:p w:rsidR="00976E1B" w:rsidRDefault="00976E1B" w:rsidP="003B5E34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AC24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3" o:spid="_x0000_i1032" type="#_x0000_t75" style="width:182.25pt;height:121.5pt;visibility:visible">
            <v:imagedata r:id="rId15" o:title="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AC24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3" type="#_x0000_t75" style="width:182.25pt;height:121.5pt;visibility:visible">
            <v:imagedata r:id="rId16" o:title=""/>
          </v:shape>
        </w:pict>
      </w:r>
    </w:p>
    <w:p w:rsidR="00976E1B" w:rsidRPr="005B3F08" w:rsidRDefault="00976E1B" w:rsidP="003B5E34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76E1B" w:rsidRPr="002D45F3" w:rsidRDefault="00976E1B" w:rsidP="002D45F3">
      <w:r w:rsidRPr="002D45F3">
        <w:rPr>
          <w:b/>
          <w:bCs/>
        </w:rPr>
        <w:t>Экологический десант</w:t>
      </w:r>
      <w:r w:rsidRPr="002D45F3">
        <w:t>: благоустройство школьной территории (объект: территория школы, микрорайона),  5-11классы.</w:t>
      </w:r>
    </w:p>
    <w:p w:rsidR="00976E1B" w:rsidRDefault="00976E1B" w:rsidP="002D45F3">
      <w:r w:rsidRPr="002D45F3">
        <w:rPr>
          <w:b/>
          <w:bCs/>
        </w:rPr>
        <w:t>Классный час «Транспорт и экология»</w:t>
      </w:r>
      <w:r w:rsidRPr="002D45F3">
        <w:t xml:space="preserve"> в 1А классе (классный руководитель Екимова Т.А).</w:t>
      </w:r>
    </w:p>
    <w:p w:rsidR="00976E1B" w:rsidRDefault="00976E1B" w:rsidP="002D45F3">
      <w:r w:rsidRPr="000A1D52">
        <w:rPr>
          <w:b/>
          <w:bCs/>
        </w:rPr>
        <w:t>Диспут «Планета – наша Земля!</w:t>
      </w:r>
      <w:r>
        <w:t xml:space="preserve"> В 8Б классе (классный руководитель Ястребова И.Е.).</w:t>
      </w:r>
    </w:p>
    <w:p w:rsidR="00976E1B" w:rsidRDefault="00976E1B" w:rsidP="002D45F3"/>
    <w:p w:rsidR="00976E1B" w:rsidRDefault="00976E1B" w:rsidP="000A1D52">
      <w:pPr>
        <w:jc w:val="center"/>
      </w:pPr>
      <w:r w:rsidRPr="0085746D">
        <w:rPr>
          <w:noProof/>
        </w:rPr>
        <w:pict>
          <v:shape id="Рисунок 6" o:spid="_x0000_i1034" type="#_x0000_t75" style="width:188.25pt;height:125.25pt;visibility:visible">
            <v:imagedata r:id="rId17" o:title=""/>
          </v:shape>
        </w:pict>
      </w:r>
    </w:p>
    <w:p w:rsidR="00976E1B" w:rsidRDefault="00976E1B" w:rsidP="000A1D52">
      <w:pPr>
        <w:jc w:val="center"/>
      </w:pPr>
    </w:p>
    <w:p w:rsidR="00976E1B" w:rsidRDefault="00976E1B" w:rsidP="00156A8E">
      <w:pPr>
        <w:jc w:val="both"/>
      </w:pPr>
      <w:r w:rsidRPr="00EC6973">
        <w:rPr>
          <w:b/>
          <w:bCs/>
        </w:rPr>
        <w:t>Квест-игра "Театры Рязани"</w:t>
      </w:r>
      <w:r>
        <w:rPr>
          <w:b/>
          <w:bCs/>
        </w:rPr>
        <w:t xml:space="preserve"> во 2А и 3В классах (</w:t>
      </w:r>
      <w:r w:rsidRPr="002C5EF7">
        <w:t xml:space="preserve">классные руководители </w:t>
      </w:r>
      <w:r>
        <w:t>Ганьшина Ю.В., Хамова Е.А.). Ребята посетили четыре станции, что соответствует числу театров Рязани. На станции "Музыкальный театр" ученики угадывали песни из сказок и пели их. На других станциях отгадывали загадки о сказочных героях, собирали пазлы, разыгрывали сценки, определяли в "Бюро находок", кто потерял вещи.</w:t>
      </w:r>
    </w:p>
    <w:p w:rsidR="00976E1B" w:rsidRDefault="00976E1B" w:rsidP="00156A8E">
      <w:pPr>
        <w:pStyle w:val="NoSpacing"/>
        <w:jc w:val="center"/>
      </w:pPr>
      <w:r w:rsidRPr="0085746D">
        <w:rPr>
          <w:noProof/>
        </w:rPr>
        <w:pict>
          <v:shape id="_x0000_i1035" type="#_x0000_t75" style="width:180pt;height:2in;visibility:visible">
            <v:imagedata r:id="rId18" o:title=""/>
          </v:shape>
        </w:pict>
      </w:r>
      <w:r>
        <w:rPr>
          <w:noProof/>
        </w:rPr>
        <w:t xml:space="preserve">   </w:t>
      </w:r>
      <w:r w:rsidRPr="0085746D">
        <w:rPr>
          <w:noProof/>
        </w:rPr>
        <w:pict>
          <v:shape id="_x0000_i1036" type="#_x0000_t75" style="width:192pt;height:2in;visibility:visible">
            <v:imagedata r:id="rId19" o:title=""/>
          </v:shape>
        </w:pict>
      </w:r>
    </w:p>
    <w:p w:rsidR="00976E1B" w:rsidRDefault="00976E1B" w:rsidP="00156A8E">
      <w:pPr>
        <w:rPr>
          <w:b/>
          <w:bCs/>
        </w:rPr>
      </w:pPr>
    </w:p>
    <w:p w:rsidR="00976E1B" w:rsidRDefault="00976E1B" w:rsidP="00156A8E">
      <w:pPr>
        <w:rPr>
          <w:b/>
          <w:bCs/>
        </w:rPr>
      </w:pPr>
      <w:r w:rsidRPr="00156A8E">
        <w:rPr>
          <w:b/>
          <w:bCs/>
        </w:rPr>
        <w:t>Конкурс плакатов «Экология .Здоровье.</w:t>
      </w:r>
      <w:r>
        <w:rPr>
          <w:b/>
          <w:bCs/>
        </w:rPr>
        <w:t xml:space="preserve"> Безопасность</w:t>
      </w:r>
      <w:r w:rsidRPr="00156A8E">
        <w:rPr>
          <w:b/>
          <w:bCs/>
        </w:rPr>
        <w:t>» 5-11 классы</w:t>
      </w:r>
      <w:r>
        <w:rPr>
          <w:b/>
          <w:bCs/>
        </w:rPr>
        <w:t>.</w:t>
      </w:r>
    </w:p>
    <w:p w:rsidR="00976E1B" w:rsidRPr="00156A8E" w:rsidRDefault="00976E1B" w:rsidP="00A00E88">
      <w:pPr>
        <w:jc w:val="center"/>
        <w:rPr>
          <w:b/>
          <w:bCs/>
        </w:rPr>
      </w:pPr>
      <w:r w:rsidRPr="00AC2458">
        <w:rPr>
          <w:b/>
          <w:bCs/>
          <w:noProof/>
        </w:rPr>
        <w:pict>
          <v:shape id="_x0000_i1037" type="#_x0000_t75" style="width:174pt;height:130.5pt;visibility:visible">
            <v:imagedata r:id="rId20" o:title=""/>
          </v:shape>
        </w:pict>
      </w:r>
    </w:p>
    <w:p w:rsidR="00976E1B" w:rsidRDefault="00976E1B" w:rsidP="003B5E34">
      <w:pPr>
        <w:jc w:val="both"/>
      </w:pPr>
      <w:r w:rsidRPr="00156A8E">
        <w:rPr>
          <w:b/>
          <w:bCs/>
        </w:rPr>
        <w:t>«Виртуальное путешествие по заповедным местам»</w:t>
      </w:r>
      <w:r>
        <w:t xml:space="preserve"> (7Б класс – классный руководитель Трифонова Е.А.)</w:t>
      </w:r>
    </w:p>
    <w:p w:rsidR="00976E1B" w:rsidRPr="004F7254" w:rsidRDefault="00976E1B" w:rsidP="004F7254">
      <w:pPr>
        <w:jc w:val="both"/>
      </w:pPr>
      <w:r w:rsidRPr="004F7254">
        <w:rPr>
          <w:b/>
          <w:bCs/>
        </w:rPr>
        <w:t>Круглый стол «Золотое правило нравственности»</w:t>
      </w:r>
      <w:r>
        <w:t xml:space="preserve"> (8А класс – классный руководитель Шишкарева Е.А.). </w:t>
      </w:r>
      <w:r w:rsidRPr="004F7254">
        <w:rPr>
          <w:i/>
          <w:iCs/>
        </w:rPr>
        <w:t>Цель</w:t>
      </w:r>
      <w:r w:rsidRPr="004F7254">
        <w:rPr>
          <w:b/>
          <w:bCs/>
        </w:rPr>
        <w:t>:</w:t>
      </w:r>
      <w:r>
        <w:rPr>
          <w:b/>
          <w:bCs/>
        </w:rPr>
        <w:t xml:space="preserve"> </w:t>
      </w:r>
      <w:r w:rsidRPr="004F7254">
        <w:t>определение роли моральных норм в жизни как решающих</w:t>
      </w:r>
      <w:r>
        <w:t xml:space="preserve"> регуляторов устойчивого развития.</w:t>
      </w:r>
    </w:p>
    <w:p w:rsidR="00976E1B" w:rsidRPr="004F7254" w:rsidRDefault="00976E1B" w:rsidP="003B5E34">
      <w:pPr>
        <w:jc w:val="both"/>
      </w:pPr>
    </w:p>
    <w:p w:rsidR="00976E1B" w:rsidRDefault="00976E1B" w:rsidP="000A1D52">
      <w:pPr>
        <w:jc w:val="center"/>
      </w:pPr>
      <w:r w:rsidRPr="0085746D">
        <w:rPr>
          <w:noProof/>
        </w:rPr>
        <w:pict>
          <v:shape id="_x0000_i1038" type="#_x0000_t75" style="width:186pt;height:124.5pt;visibility:visible">
            <v:imagedata r:id="rId21" o:title=""/>
          </v:shape>
        </w:pict>
      </w:r>
      <w:r>
        <w:rPr>
          <w:noProof/>
        </w:rPr>
        <w:t xml:space="preserve">    </w:t>
      </w:r>
      <w:r w:rsidRPr="0085746D">
        <w:rPr>
          <w:noProof/>
        </w:rPr>
        <w:pict>
          <v:shape id="_x0000_i1039" type="#_x0000_t75" style="width:186pt;height:124.5pt;visibility:visible">
            <v:imagedata r:id="rId22" o:title=""/>
          </v:shape>
        </w:pict>
      </w:r>
    </w:p>
    <w:p w:rsidR="00976E1B" w:rsidRDefault="00976E1B" w:rsidP="003B5E34">
      <w:pPr>
        <w:jc w:val="both"/>
      </w:pPr>
      <w:r>
        <w:rPr>
          <w:b/>
          <w:bCs/>
        </w:rPr>
        <w:t xml:space="preserve">Виртуальное путешествие </w:t>
      </w:r>
      <w:r w:rsidRPr="007B275A">
        <w:rPr>
          <w:b/>
          <w:bCs/>
        </w:rPr>
        <w:t>«Мы – друзья природы»</w:t>
      </w:r>
      <w:r>
        <w:t>, проведенное учащимися 2Г класса (классный руководитель Новикова Е.В.) для родителей.</w:t>
      </w:r>
    </w:p>
    <w:p w:rsidR="00976E1B" w:rsidRDefault="00976E1B" w:rsidP="003B5E34">
      <w:pPr>
        <w:jc w:val="both"/>
      </w:pPr>
      <w:r w:rsidRPr="009C5AB4">
        <w:rPr>
          <w:b/>
          <w:bCs/>
        </w:rPr>
        <w:t>Выпуск «Экологического вестника 2А»</w:t>
      </w:r>
      <w:r>
        <w:rPr>
          <w:b/>
          <w:bCs/>
        </w:rPr>
        <w:t xml:space="preserve"> (</w:t>
      </w:r>
      <w:r>
        <w:t xml:space="preserve">классный </w:t>
      </w:r>
      <w:r w:rsidRPr="002C5EF7">
        <w:t xml:space="preserve"> </w:t>
      </w:r>
      <w:r>
        <w:t>руководитель</w:t>
      </w:r>
      <w:r w:rsidRPr="002C5EF7">
        <w:t xml:space="preserve"> </w:t>
      </w:r>
      <w:r>
        <w:t>Ганьшина Ю.В.).</w:t>
      </w:r>
    </w:p>
    <w:p w:rsidR="00976E1B" w:rsidRDefault="00976E1B" w:rsidP="003B5E34">
      <w:pPr>
        <w:jc w:val="both"/>
      </w:pPr>
    </w:p>
    <w:p w:rsidR="00976E1B" w:rsidRDefault="00976E1B" w:rsidP="00917F05">
      <w:pPr>
        <w:jc w:val="center"/>
        <w:rPr>
          <w:b/>
          <w:bCs/>
        </w:rPr>
      </w:pPr>
      <w:r w:rsidRPr="002800CA">
        <w:rPr>
          <w:b/>
          <w:bCs/>
        </w:rPr>
        <w:pict>
          <v:shape id="_x0000_i1040" type="#_x0000_t75" style="width:2in;height:192pt">
            <v:imagedata r:id="rId23" o:title=""/>
          </v:shape>
        </w:pict>
      </w:r>
    </w:p>
    <w:p w:rsidR="00976E1B" w:rsidRPr="003B5E34" w:rsidRDefault="00976E1B" w:rsidP="00917F05">
      <w:pPr>
        <w:jc w:val="center"/>
        <w:rPr>
          <w:b/>
          <w:bCs/>
        </w:rPr>
      </w:pPr>
    </w:p>
    <w:p w:rsidR="00976E1B" w:rsidRDefault="00976E1B" w:rsidP="003B5E34">
      <w:pPr>
        <w:jc w:val="both"/>
      </w:pPr>
      <w:r w:rsidRPr="00134F1C">
        <w:rPr>
          <w:b/>
          <w:bCs/>
        </w:rPr>
        <w:t xml:space="preserve">Выпуск газеты </w:t>
      </w:r>
      <w:r>
        <w:rPr>
          <w:b/>
          <w:bCs/>
        </w:rPr>
        <w:t>«</w:t>
      </w:r>
      <w:r w:rsidRPr="00134F1C">
        <w:rPr>
          <w:b/>
          <w:bCs/>
        </w:rPr>
        <w:t>Мы в ответе за свою планету</w:t>
      </w:r>
      <w:r>
        <w:rPr>
          <w:b/>
          <w:bCs/>
        </w:rPr>
        <w:t xml:space="preserve">» </w:t>
      </w:r>
      <w:r>
        <w:t>(2Г класс – классный руководитель Новикова Е.В.)</w:t>
      </w:r>
    </w:p>
    <w:p w:rsidR="00976E1B" w:rsidRDefault="00976E1B" w:rsidP="003B5E34">
      <w:pPr>
        <w:jc w:val="both"/>
      </w:pPr>
      <w:r>
        <w:rPr>
          <w:b/>
          <w:bCs/>
        </w:rPr>
        <w:t xml:space="preserve">Заочная экскурсия для учащихся 1-х классов «История моей малой Родины» </w:t>
      </w:r>
      <w:r w:rsidRPr="000A1D52">
        <w:t>(5В класс, классный руководитель Красавцева Т.В.)</w:t>
      </w:r>
    </w:p>
    <w:p w:rsidR="00976E1B" w:rsidRPr="000A1D52" w:rsidRDefault="00976E1B" w:rsidP="00FA36FC">
      <w:pPr>
        <w:jc w:val="center"/>
      </w:pPr>
      <w:r w:rsidRPr="0085746D">
        <w:rPr>
          <w:noProof/>
        </w:rPr>
        <w:pict>
          <v:shape id="Рисунок 7" o:spid="_x0000_i1041" type="#_x0000_t75" style="width:176.25pt;height:132pt;visibility:visible">
            <v:imagedata r:id="rId24" o:title=""/>
          </v:shape>
        </w:pict>
      </w:r>
      <w:r>
        <w:rPr>
          <w:noProof/>
        </w:rPr>
        <w:t xml:space="preserve">   </w:t>
      </w:r>
      <w:r w:rsidRPr="0085746D">
        <w:rPr>
          <w:noProof/>
        </w:rPr>
        <w:pict>
          <v:shape id="Рисунок 8" o:spid="_x0000_i1042" type="#_x0000_t75" style="width:176.25pt;height:132pt;visibility:visible">
            <v:imagedata r:id="rId25" o:title=""/>
          </v:shape>
        </w:pict>
      </w:r>
    </w:p>
    <w:p w:rsidR="00976E1B" w:rsidRDefault="00976E1B" w:rsidP="003B5E34">
      <w:pPr>
        <w:jc w:val="both"/>
      </w:pPr>
      <w:r w:rsidRPr="005A754D">
        <w:rPr>
          <w:b/>
          <w:bCs/>
        </w:rPr>
        <w:t xml:space="preserve">Выступление на родительском собрании </w:t>
      </w:r>
      <w:r>
        <w:t xml:space="preserve"> </w:t>
      </w:r>
      <w:r w:rsidRPr="005A754D">
        <w:rPr>
          <w:b/>
          <w:bCs/>
        </w:rPr>
        <w:t>«Зеленые аксиомы – что это?»</w:t>
      </w:r>
      <w:r w:rsidRPr="005A754D">
        <w:t xml:space="preserve"> </w:t>
      </w:r>
      <w:r>
        <w:t>(7В класс, Соловов Никита, классный руководитель Зайцева О.С.)</w:t>
      </w:r>
    </w:p>
    <w:p w:rsidR="00976E1B" w:rsidRDefault="00976E1B" w:rsidP="003B5E34">
      <w:pPr>
        <w:jc w:val="both"/>
      </w:pPr>
      <w:r w:rsidRPr="000A1D52">
        <w:rPr>
          <w:b/>
          <w:bCs/>
        </w:rPr>
        <w:t>Экскурсия в кванториум «Билет в будущее».</w:t>
      </w:r>
      <w:r>
        <w:t xml:space="preserve"> Ребята узнали о профессиях будущего. (8Б класс, классный руководитель Ястребова И.Е.</w:t>
      </w:r>
    </w:p>
    <w:p w:rsidR="00976E1B" w:rsidRDefault="00976E1B" w:rsidP="003B5E34">
      <w:pPr>
        <w:jc w:val="both"/>
      </w:pPr>
    </w:p>
    <w:p w:rsidR="00976E1B" w:rsidRDefault="00976E1B" w:rsidP="000A1D52">
      <w:pPr>
        <w:jc w:val="center"/>
      </w:pPr>
      <w:r w:rsidRPr="0085746D">
        <w:rPr>
          <w:noProof/>
        </w:rPr>
        <w:pict>
          <v:shape id="Рисунок 4" o:spid="_x0000_i1043" type="#_x0000_t75" style="width:171pt;height:128.25pt;visibility:visible">
            <v:imagedata r:id="rId26" o:title=""/>
          </v:shape>
        </w:pict>
      </w:r>
      <w:r>
        <w:rPr>
          <w:noProof/>
        </w:rPr>
        <w:t xml:space="preserve">   </w:t>
      </w:r>
      <w:r w:rsidRPr="0085746D">
        <w:rPr>
          <w:noProof/>
        </w:rPr>
        <w:pict>
          <v:shape id="Рисунок 5" o:spid="_x0000_i1044" type="#_x0000_t75" style="width:171pt;height:128.25pt;visibility:visible">
            <v:imagedata r:id="rId27" o:title=""/>
          </v:shape>
        </w:pict>
      </w:r>
    </w:p>
    <w:p w:rsidR="00976E1B" w:rsidRDefault="00976E1B" w:rsidP="000A1D52">
      <w:pPr>
        <w:jc w:val="center"/>
      </w:pPr>
    </w:p>
    <w:p w:rsidR="00976E1B" w:rsidRPr="0052721C" w:rsidRDefault="00976E1B" w:rsidP="003B5E34">
      <w:pPr>
        <w:jc w:val="both"/>
        <w:rPr>
          <w:b/>
          <w:bCs/>
          <w:noProof/>
        </w:rPr>
      </w:pPr>
      <w:r>
        <w:rPr>
          <w:b/>
          <w:bCs/>
        </w:rPr>
        <w:t>Патрио</w:t>
      </w:r>
      <w:r w:rsidRPr="0052721C">
        <w:rPr>
          <w:b/>
          <w:bCs/>
        </w:rPr>
        <w:t>тическая</w:t>
      </w:r>
      <w:r>
        <w:rPr>
          <w:b/>
          <w:bCs/>
        </w:rPr>
        <w:t xml:space="preserve"> акция «</w:t>
      </w:r>
      <w:r w:rsidRPr="0052721C">
        <w:rPr>
          <w:b/>
          <w:bCs/>
        </w:rPr>
        <w:t>Мы – наследие героев»</w:t>
      </w:r>
      <w:r>
        <w:rPr>
          <w:b/>
          <w:bCs/>
        </w:rPr>
        <w:t xml:space="preserve"> </w:t>
      </w:r>
      <w:r w:rsidRPr="003B5E34">
        <w:t>(2А класс</w:t>
      </w:r>
      <w:r>
        <w:rPr>
          <w:b/>
          <w:bCs/>
        </w:rPr>
        <w:t xml:space="preserve"> – </w:t>
      </w:r>
      <w:r>
        <w:t xml:space="preserve">классный </w:t>
      </w:r>
      <w:r w:rsidRPr="002C5EF7">
        <w:t xml:space="preserve"> </w:t>
      </w:r>
      <w:r>
        <w:t>руководитель</w:t>
      </w:r>
      <w:r w:rsidRPr="002C5EF7">
        <w:t xml:space="preserve"> </w:t>
      </w:r>
      <w:r>
        <w:t>Ганьшина Ю.В., 3В класс – классный руководитель Хамова Е.В.).</w:t>
      </w:r>
    </w:p>
    <w:p w:rsidR="00976E1B" w:rsidRDefault="00976E1B" w:rsidP="003B5E34">
      <w:pPr>
        <w:pStyle w:val="NoSpacing"/>
        <w:jc w:val="both"/>
      </w:pPr>
    </w:p>
    <w:p w:rsidR="00976E1B" w:rsidRPr="00EC6973" w:rsidRDefault="00976E1B" w:rsidP="002C5EF7">
      <w:pPr>
        <w:pStyle w:val="NoSpacing"/>
        <w:jc w:val="both"/>
        <w:rPr>
          <w:b/>
          <w:bCs/>
        </w:rPr>
      </w:pPr>
      <w:r>
        <w:t>4</w:t>
      </w:r>
      <w:r w:rsidRPr="005B1AF9">
        <w:t xml:space="preserve">) </w:t>
      </w:r>
      <w:r w:rsidRPr="00EC6973">
        <w:rPr>
          <w:b/>
          <w:bCs/>
        </w:rPr>
        <w:t>Участие в конкурсах, проектах  разного уровня:</w:t>
      </w:r>
    </w:p>
    <w:p w:rsidR="00976E1B" w:rsidRPr="004F7254" w:rsidRDefault="00976E1B" w:rsidP="002C5EF7">
      <w:pPr>
        <w:pStyle w:val="NoSpacing"/>
        <w:numPr>
          <w:ilvl w:val="0"/>
          <w:numId w:val="28"/>
        </w:numPr>
        <w:jc w:val="both"/>
      </w:pPr>
      <w:r w:rsidRPr="004F7254">
        <w:t>Межрегиональный конкурс творческих работ «Безопасное детство». (Сорокина Н.А. – 2 участника, Ершова М.В. – 2 участника).</w:t>
      </w:r>
    </w:p>
    <w:p w:rsidR="00976E1B" w:rsidRDefault="00976E1B" w:rsidP="002C492B">
      <w:pPr>
        <w:pStyle w:val="NoSpacing"/>
        <w:numPr>
          <w:ilvl w:val="0"/>
          <w:numId w:val="28"/>
        </w:numPr>
        <w:jc w:val="both"/>
      </w:pPr>
      <w:r w:rsidRPr="004F7254">
        <w:t>Участие в Международном проекте Союза охраны</w:t>
      </w:r>
      <w:r w:rsidRPr="002C554D">
        <w:t xml:space="preserve"> птиц России «Весна идёт!»</w:t>
      </w:r>
      <w:r>
        <w:t xml:space="preserve"> (Учитель биологии – Трифонова Е.А.)</w:t>
      </w:r>
    </w:p>
    <w:p w:rsidR="00976E1B" w:rsidRPr="00F43C9D" w:rsidRDefault="00976E1B" w:rsidP="002C492B">
      <w:pPr>
        <w:pStyle w:val="NoSpacing"/>
        <w:numPr>
          <w:ilvl w:val="0"/>
          <w:numId w:val="28"/>
        </w:numPr>
        <w:jc w:val="both"/>
      </w:pPr>
      <w:r w:rsidRPr="002C492B">
        <w:rPr>
          <w:lang w:eastAsia="en-US"/>
        </w:rPr>
        <w:t>Ученица 10А  класса Кокорева Вероника стала победителем (2 место) городского конкурса в сфере добровольчества</w:t>
      </w:r>
      <w:r w:rsidRPr="002C492B">
        <w:rPr>
          <w:b/>
          <w:bCs/>
          <w:lang w:eastAsia="en-US"/>
        </w:rPr>
        <w:t xml:space="preserve"> «Доброволец Рязани – 2019» </w:t>
      </w:r>
      <w:r w:rsidRPr="002C492B">
        <w:rPr>
          <w:lang w:eastAsia="en-US"/>
        </w:rPr>
        <w:t>(руководитель – Королевская И.Б.) В рамках конкурса был представлен социально значимый добровольческий проект «Мы – ЭКОпоколение».</w:t>
      </w:r>
    </w:p>
    <w:p w:rsidR="00976E1B" w:rsidRPr="002C492B" w:rsidRDefault="00976E1B" w:rsidP="00F43C9D">
      <w:pPr>
        <w:pStyle w:val="NoSpacing"/>
        <w:ind w:left="360"/>
        <w:jc w:val="both"/>
      </w:pPr>
    </w:p>
    <w:p w:rsidR="00976E1B" w:rsidRDefault="00976E1B" w:rsidP="002C492B">
      <w:pPr>
        <w:pStyle w:val="NoSpacing"/>
        <w:ind w:left="720"/>
        <w:jc w:val="center"/>
        <w:rPr>
          <w:noProof/>
        </w:rPr>
      </w:pPr>
      <w:r>
        <w:rPr>
          <w:noProof/>
        </w:rPr>
        <w:pict>
          <v:shape id="_x0000_i1045" type="#_x0000_t75" style="width:230.25pt;height:152.25pt">
            <v:imagedata r:id="rId28" o:title=""/>
          </v:shape>
        </w:pict>
      </w:r>
    </w:p>
    <w:p w:rsidR="00976E1B" w:rsidRDefault="00976E1B" w:rsidP="002C492B">
      <w:pPr>
        <w:pStyle w:val="NoSpacing"/>
        <w:ind w:left="720"/>
        <w:jc w:val="center"/>
      </w:pPr>
    </w:p>
    <w:p w:rsidR="00976E1B" w:rsidRDefault="00976E1B" w:rsidP="002C5EF7">
      <w:pPr>
        <w:pStyle w:val="NoSpacing"/>
        <w:numPr>
          <w:ilvl w:val="0"/>
          <w:numId w:val="28"/>
        </w:numPr>
        <w:jc w:val="both"/>
      </w:pPr>
      <w:r w:rsidRPr="00846ECB">
        <w:t>Открытый городской конкурс творческих работ учащихся  «Вода – драгоценный дар природы» (</w:t>
      </w:r>
      <w:r>
        <w:t>1А класс – классный руководитель Екимова Т.А. – 3</w:t>
      </w:r>
      <w:r w:rsidRPr="00846ECB">
        <w:t xml:space="preserve"> участника</w:t>
      </w:r>
      <w:r>
        <w:t>, 2Б класс - классный руководитель Успенская Е.А. – 1 участник, 7Б класс – классный руководитель Трифонова Е.А. – 1 участник</w:t>
      </w:r>
      <w:r w:rsidRPr="00846ECB">
        <w:t>).</w:t>
      </w:r>
    </w:p>
    <w:p w:rsidR="00976E1B" w:rsidRDefault="00976E1B" w:rsidP="002C5EF7">
      <w:pPr>
        <w:pStyle w:val="NoSpacing"/>
        <w:numPr>
          <w:ilvl w:val="0"/>
          <w:numId w:val="28"/>
        </w:numPr>
        <w:jc w:val="both"/>
      </w:pPr>
      <w:r w:rsidRPr="00846ECB">
        <w:t>Городской конкурс «Птицам трудно зимовать – птицам нужн</w:t>
      </w:r>
      <w:r>
        <w:t xml:space="preserve">о помогать» </w:t>
      </w:r>
      <w:r w:rsidRPr="00846ECB">
        <w:t>(</w:t>
      </w:r>
      <w:r>
        <w:t>1А класс – классный руководитель Екимова Т.А. – 2</w:t>
      </w:r>
      <w:r w:rsidRPr="00846ECB">
        <w:t xml:space="preserve"> участника</w:t>
      </w:r>
      <w:r>
        <w:t>, 2Б класс – классный руководитель Успенская Е.А. – 1 участник, 7Б класс – классный руководитель Трифонова Е.А. – 1 участник, 2Г класс –</w:t>
      </w:r>
      <w:r w:rsidRPr="00B62A16">
        <w:t xml:space="preserve"> </w:t>
      </w:r>
      <w:r>
        <w:t>классный руководитель Новикова Е.В. – 1 участник</w:t>
      </w:r>
      <w:r w:rsidRPr="00846ECB">
        <w:t>).</w:t>
      </w:r>
    </w:p>
    <w:p w:rsidR="00976E1B" w:rsidRDefault="00976E1B" w:rsidP="00CF249E">
      <w:pPr>
        <w:pStyle w:val="NoSpacing"/>
        <w:ind w:left="720"/>
        <w:jc w:val="center"/>
      </w:pPr>
      <w:r w:rsidRPr="0085746D">
        <w:rPr>
          <w:noProof/>
        </w:rPr>
        <w:pict>
          <v:shape id="_x0000_i1046" type="#_x0000_t75" style="width:166.5pt;height:124.5pt;visibility:visible">
            <v:imagedata r:id="rId29" o:title=""/>
          </v:shape>
        </w:pict>
      </w:r>
    </w:p>
    <w:p w:rsidR="00976E1B" w:rsidRDefault="00976E1B" w:rsidP="009479C5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4BE6">
        <w:rPr>
          <w:rFonts w:ascii="Times New Roman" w:hAnsi="Times New Roman" w:cs="Times New Roman"/>
          <w:sz w:val="24"/>
          <w:szCs w:val="24"/>
        </w:rPr>
        <w:t xml:space="preserve">Городской экологический конкурс «Загадки зимней Рязани»  </w:t>
      </w:r>
      <w:r>
        <w:rPr>
          <w:rFonts w:ascii="Times New Roman" w:hAnsi="Times New Roman" w:cs="Times New Roman"/>
          <w:sz w:val="24"/>
          <w:szCs w:val="24"/>
        </w:rPr>
        <w:t>(3 место,</w:t>
      </w:r>
      <w:r w:rsidRPr="00411B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учитель Трифонова Е.А.).</w:t>
      </w:r>
    </w:p>
    <w:p w:rsidR="00976E1B" w:rsidRPr="009479C5" w:rsidRDefault="00976E1B" w:rsidP="009479C5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Городской конкурс видеороликов «Рязань – душа моя» (свидетельство участника - 1 человек – 5А класс, Чиченева Т.В.)</w:t>
      </w:r>
    </w:p>
    <w:p w:rsidR="00976E1B" w:rsidRDefault="00976E1B" w:rsidP="002C5EF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4B25">
        <w:rPr>
          <w:rFonts w:ascii="Times New Roman" w:hAnsi="Times New Roman" w:cs="Times New Roman"/>
          <w:sz w:val="24"/>
          <w:szCs w:val="24"/>
        </w:rPr>
        <w:t xml:space="preserve">Всероссийский учет зимующих водоплавающих и околоводных птиц  «Серая шейка 2019»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1A4B25">
        <w:rPr>
          <w:rFonts w:ascii="Times New Roman" w:hAnsi="Times New Roman" w:cs="Times New Roman"/>
          <w:sz w:val="24"/>
          <w:szCs w:val="24"/>
        </w:rPr>
        <w:t>свидетельство участника</w:t>
      </w:r>
      <w:r>
        <w:rPr>
          <w:rFonts w:ascii="Times New Roman" w:hAnsi="Times New Roman" w:cs="Times New Roman"/>
          <w:sz w:val="24"/>
          <w:szCs w:val="24"/>
        </w:rPr>
        <w:t>- 8 чел.-</w:t>
      </w:r>
      <w:r w:rsidRPr="00411B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учитель </w:t>
      </w:r>
      <w:r w:rsidRPr="00411B26">
        <w:rPr>
          <w:rFonts w:ascii="Times New Roman" w:hAnsi="Times New Roman" w:cs="Times New Roman"/>
          <w:sz w:val="24"/>
          <w:szCs w:val="24"/>
        </w:rPr>
        <w:t>Трифонов</w:t>
      </w:r>
      <w:r>
        <w:rPr>
          <w:rFonts w:ascii="Times New Roman" w:hAnsi="Times New Roman" w:cs="Times New Roman"/>
          <w:sz w:val="24"/>
          <w:szCs w:val="24"/>
        </w:rPr>
        <w:t>а Е.А.).</w:t>
      </w:r>
    </w:p>
    <w:p w:rsidR="00976E1B" w:rsidRDefault="00976E1B" w:rsidP="002C5EF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Городской </w:t>
      </w:r>
      <w:r w:rsidRPr="001A4B25">
        <w:rPr>
          <w:rFonts w:ascii="Times New Roman" w:hAnsi="Times New Roman" w:cs="Times New Roman"/>
          <w:sz w:val="24"/>
          <w:szCs w:val="24"/>
          <w:lang w:eastAsia="ru-RU"/>
        </w:rPr>
        <w:t>конкурс «Новое пок</w:t>
      </w:r>
      <w:r>
        <w:rPr>
          <w:rFonts w:ascii="Times New Roman" w:hAnsi="Times New Roman" w:cs="Times New Roman"/>
          <w:sz w:val="24"/>
          <w:szCs w:val="24"/>
          <w:lang w:eastAsia="ru-RU"/>
        </w:rPr>
        <w:t>оление выбирает здоровье»</w:t>
      </w:r>
      <w:r w:rsidRPr="00E04D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1A4B25">
        <w:rPr>
          <w:rFonts w:ascii="Times New Roman" w:hAnsi="Times New Roman" w:cs="Times New Roman"/>
          <w:sz w:val="24"/>
          <w:szCs w:val="24"/>
        </w:rPr>
        <w:t>свидетельство участника</w:t>
      </w:r>
      <w:r>
        <w:rPr>
          <w:rFonts w:ascii="Times New Roman" w:hAnsi="Times New Roman" w:cs="Times New Roman"/>
          <w:sz w:val="24"/>
          <w:szCs w:val="24"/>
        </w:rPr>
        <w:t>- 1 чел.-</w:t>
      </w:r>
      <w:r w:rsidRPr="00411B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учитель </w:t>
      </w:r>
      <w:r w:rsidRPr="00411B26">
        <w:rPr>
          <w:rFonts w:ascii="Times New Roman" w:hAnsi="Times New Roman" w:cs="Times New Roman"/>
          <w:sz w:val="24"/>
          <w:szCs w:val="24"/>
        </w:rPr>
        <w:t>Трифонов</w:t>
      </w:r>
      <w:r>
        <w:rPr>
          <w:rFonts w:ascii="Times New Roman" w:hAnsi="Times New Roman" w:cs="Times New Roman"/>
          <w:sz w:val="24"/>
          <w:szCs w:val="24"/>
        </w:rPr>
        <w:t>а Е.А.).</w:t>
      </w:r>
    </w:p>
    <w:p w:rsidR="00976E1B" w:rsidRDefault="00976E1B" w:rsidP="002C5EF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4DDC">
        <w:rPr>
          <w:rFonts w:ascii="Times New Roman" w:hAnsi="Times New Roman" w:cs="Times New Roman"/>
          <w:sz w:val="24"/>
          <w:szCs w:val="24"/>
        </w:rPr>
        <w:t xml:space="preserve">Международный проект Союза охраны птиц России «Весна идёт!»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1A4B25">
        <w:rPr>
          <w:rFonts w:ascii="Times New Roman" w:hAnsi="Times New Roman" w:cs="Times New Roman"/>
          <w:sz w:val="24"/>
          <w:szCs w:val="24"/>
        </w:rPr>
        <w:t>свидетельство участника</w:t>
      </w:r>
      <w:r>
        <w:rPr>
          <w:rFonts w:ascii="Times New Roman" w:hAnsi="Times New Roman" w:cs="Times New Roman"/>
          <w:sz w:val="24"/>
          <w:szCs w:val="24"/>
        </w:rPr>
        <w:t>- 10 чел.-</w:t>
      </w:r>
      <w:r w:rsidRPr="00411B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учитель </w:t>
      </w:r>
      <w:r w:rsidRPr="00411B26">
        <w:rPr>
          <w:rFonts w:ascii="Times New Roman" w:hAnsi="Times New Roman" w:cs="Times New Roman"/>
          <w:sz w:val="24"/>
          <w:szCs w:val="24"/>
        </w:rPr>
        <w:t>Трифонов</w:t>
      </w:r>
      <w:r>
        <w:rPr>
          <w:rFonts w:ascii="Times New Roman" w:hAnsi="Times New Roman" w:cs="Times New Roman"/>
          <w:sz w:val="24"/>
          <w:szCs w:val="24"/>
        </w:rPr>
        <w:t>а Е.А.).</w:t>
      </w:r>
    </w:p>
    <w:p w:rsidR="00976E1B" w:rsidRDefault="00976E1B" w:rsidP="002C5EF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Городской конкурс-выставка Арт-март "Насекомые и их знакомые" (1 победитель – 6А класс, Баранова О.А., 1 участник – 2А класс, Ганьшина Ю.В., 1 участник – 3В класс, Хамова Е.В., 1 участник – 5А, Чиченева Т.В.)</w:t>
      </w:r>
    </w:p>
    <w:p w:rsidR="00976E1B" w:rsidRDefault="00976E1B" w:rsidP="002C5EF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Областной конкурс "Знакомьтесь, выхухоль!" (1 участник – 2А класс, Ганьшина Ю.В.,</w:t>
      </w:r>
      <w:r w:rsidRPr="0048156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 участник – 3В класс, Хамова Е.В., 1 участник – 5А, Чиченева Т.В.)</w:t>
      </w:r>
    </w:p>
    <w:p w:rsidR="00976E1B" w:rsidRDefault="00976E1B" w:rsidP="009C69AA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2183">
        <w:rPr>
          <w:rFonts w:ascii="Times New Roman" w:hAnsi="Times New Roman" w:cs="Times New Roman"/>
          <w:sz w:val="24"/>
          <w:szCs w:val="24"/>
        </w:rPr>
        <w:t>Все</w:t>
      </w:r>
      <w:r>
        <w:rPr>
          <w:rFonts w:ascii="Times New Roman" w:hAnsi="Times New Roman" w:cs="Times New Roman"/>
          <w:sz w:val="24"/>
          <w:szCs w:val="24"/>
        </w:rPr>
        <w:t>российский исторический диктант «Диктант Победы» (25 учащихся, учителя Шишкарева Е.А., Корольков И.В., Журавлева Н.А., Ганьшина Ю.В., Красавцева Т.В.)</w:t>
      </w:r>
    </w:p>
    <w:p w:rsidR="00976E1B" w:rsidRPr="00772183" w:rsidRDefault="00976E1B" w:rsidP="009C69AA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57669">
        <w:rPr>
          <w:rFonts w:ascii="Times New Roman" w:hAnsi="Times New Roman" w:cs="Times New Roman"/>
          <w:color w:val="000000"/>
          <w:sz w:val="24"/>
          <w:szCs w:val="24"/>
        </w:rPr>
        <w:t>I Всероссийск</w:t>
      </w:r>
      <w:r>
        <w:rPr>
          <w:rFonts w:ascii="Times New Roman" w:hAnsi="Times New Roman" w:cs="Times New Roman"/>
          <w:color w:val="000000"/>
          <w:sz w:val="24"/>
          <w:szCs w:val="24"/>
        </w:rPr>
        <w:t>ий</w:t>
      </w:r>
      <w:r w:rsidRPr="00E57669">
        <w:rPr>
          <w:rFonts w:ascii="Times New Roman" w:hAnsi="Times New Roman" w:cs="Times New Roman"/>
          <w:color w:val="000000"/>
          <w:sz w:val="24"/>
          <w:szCs w:val="24"/>
        </w:rPr>
        <w:t xml:space="preserve"> конкурс детских рисунков «Лес глазами детей»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C69AA">
        <w:rPr>
          <w:rFonts w:ascii="Times New Roman" w:hAnsi="Times New Roman" w:cs="Times New Roman"/>
          <w:color w:val="000000"/>
          <w:sz w:val="24"/>
          <w:szCs w:val="24"/>
        </w:rPr>
        <w:t>(1А класс – классный руководитель Екимова Т.А. – 2 участника</w:t>
      </w:r>
      <w:r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976E1B" w:rsidRPr="00443C7A" w:rsidRDefault="00976E1B" w:rsidP="0048156E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3C7A">
        <w:rPr>
          <w:rFonts w:ascii="Times New Roman" w:hAnsi="Times New Roman" w:cs="Times New Roman"/>
          <w:sz w:val="24"/>
          <w:szCs w:val="24"/>
        </w:rPr>
        <w:t xml:space="preserve">Областной конкурс декоративно-прикладного детского творчества </w:t>
      </w:r>
      <w:r w:rsidRPr="00443C7A">
        <w:rPr>
          <w:sz w:val="24"/>
          <w:szCs w:val="24"/>
        </w:rPr>
        <w:t>«</w:t>
      </w:r>
      <w:r w:rsidRPr="00443C7A">
        <w:rPr>
          <w:rFonts w:ascii="Times New Roman" w:hAnsi="Times New Roman" w:cs="Times New Roman"/>
          <w:sz w:val="24"/>
          <w:szCs w:val="24"/>
        </w:rPr>
        <w:t>Природа глазами души. Кладовая земли Рязанской»</w:t>
      </w:r>
      <w:r w:rsidRPr="00443C7A">
        <w:rPr>
          <w:sz w:val="24"/>
          <w:szCs w:val="24"/>
        </w:rPr>
        <w:t>.</w:t>
      </w:r>
      <w:r w:rsidRPr="00443C7A">
        <w:rPr>
          <w:rFonts w:ascii="Times New Roman" w:hAnsi="Times New Roman" w:cs="Times New Roman"/>
          <w:sz w:val="24"/>
          <w:szCs w:val="24"/>
        </w:rPr>
        <w:t xml:space="preserve"> (1 участник – 3В класс, Хамова Е.В.)</w:t>
      </w:r>
    </w:p>
    <w:p w:rsidR="00976E1B" w:rsidRPr="00443C7A" w:rsidRDefault="00976E1B" w:rsidP="0048156E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3C7A">
        <w:rPr>
          <w:rFonts w:ascii="Times New Roman" w:hAnsi="Times New Roman" w:cs="Times New Roman"/>
          <w:sz w:val="24"/>
          <w:szCs w:val="24"/>
        </w:rPr>
        <w:t>Городская выставка-конкурс «Зеркало природы» (4 участника - 2Б класс – классный руководитель Успенская Е.А., 1 участник – 2Г класс – классный руководитель Новикова Е.В.)</w:t>
      </w:r>
    </w:p>
    <w:p w:rsidR="00976E1B" w:rsidRDefault="00976E1B" w:rsidP="003B5E34">
      <w:pPr>
        <w:ind w:left="360"/>
      </w:pPr>
      <w:r>
        <w:t xml:space="preserve"> </w:t>
      </w:r>
    </w:p>
    <w:p w:rsidR="00976E1B" w:rsidRDefault="00976E1B" w:rsidP="003B5E34">
      <w:pPr>
        <w:jc w:val="both"/>
      </w:pPr>
      <w:r>
        <w:t xml:space="preserve">5) </w:t>
      </w:r>
      <w:r w:rsidRPr="006674C6">
        <w:t>В рамках проекта «Экокласс» проведены уроки</w:t>
      </w:r>
      <w:r>
        <w:t xml:space="preserve"> на тему </w:t>
      </w:r>
      <w:r w:rsidRPr="004045E1">
        <w:rPr>
          <w:b/>
          <w:bCs/>
        </w:rPr>
        <w:t>«</w:t>
      </w:r>
      <w:r w:rsidRPr="009C1EE1">
        <w:rPr>
          <w:b/>
          <w:bCs/>
        </w:rPr>
        <w:t>Чистый город начинается с тебя»</w:t>
      </w:r>
      <w:r w:rsidRPr="009C1EE1">
        <w:t xml:space="preserve"> (1А класс – Екимова Т.А.</w:t>
      </w:r>
      <w:r w:rsidRPr="00DF3B34">
        <w:rPr>
          <w:color w:val="FF0000"/>
        </w:rPr>
        <w:t xml:space="preserve">, </w:t>
      </w:r>
      <w:r w:rsidRPr="00576A66">
        <w:t>2А класс – Ганьшина Ю.В.,</w:t>
      </w:r>
      <w:r>
        <w:rPr>
          <w:b/>
          <w:bCs/>
        </w:rPr>
        <w:t xml:space="preserve"> </w:t>
      </w:r>
      <w:r>
        <w:t>3В класс – Хамова Е.В</w:t>
      </w:r>
      <w:r w:rsidRPr="002F3DCB">
        <w:t xml:space="preserve">., </w:t>
      </w:r>
      <w:r w:rsidRPr="007305F5">
        <w:t xml:space="preserve">2Г класс – Новикова Е.В.), </w:t>
      </w:r>
      <w:r w:rsidRPr="009C5AB4">
        <w:rPr>
          <w:b/>
          <w:bCs/>
        </w:rPr>
        <w:t>«День Волги»</w:t>
      </w:r>
      <w:r w:rsidRPr="007305F5">
        <w:t xml:space="preserve"> </w:t>
      </w:r>
      <w:r w:rsidRPr="009C1EE1">
        <w:t>(</w:t>
      </w:r>
      <w:r w:rsidRPr="007305F5">
        <w:t xml:space="preserve">2Г класс – Новикова Е.В.), </w:t>
      </w:r>
      <w:r>
        <w:rPr>
          <w:b/>
          <w:bCs/>
        </w:rPr>
        <w:t>«</w:t>
      </w:r>
      <w:r w:rsidRPr="009C5AB4">
        <w:rPr>
          <w:b/>
          <w:bCs/>
        </w:rPr>
        <w:t>Моря России: угрозы и сохранение</w:t>
      </w:r>
      <w:r>
        <w:rPr>
          <w:b/>
          <w:bCs/>
        </w:rPr>
        <w:t xml:space="preserve">» </w:t>
      </w:r>
      <w:r w:rsidRPr="00576A66">
        <w:t>(2А класс – Ганьшина Ю.В.),</w:t>
      </w:r>
      <w:r>
        <w:t xml:space="preserve"> </w:t>
      </w:r>
      <w:r w:rsidRPr="00E37EA7">
        <w:rPr>
          <w:b/>
          <w:bCs/>
        </w:rPr>
        <w:t>«Сохранение редких видов животных»</w:t>
      </w:r>
      <w:r>
        <w:rPr>
          <w:b/>
          <w:bCs/>
        </w:rPr>
        <w:t xml:space="preserve"> (</w:t>
      </w:r>
      <w:r>
        <w:t xml:space="preserve">3В класс – Хамова Е.В.), </w:t>
      </w:r>
      <w:r w:rsidRPr="007305F5">
        <w:t xml:space="preserve">за участие в которых учащиеся получили благодарности и дипломы. </w:t>
      </w:r>
    </w:p>
    <w:p w:rsidR="00976E1B" w:rsidRDefault="00976E1B" w:rsidP="00443C7A">
      <w:r>
        <w:t xml:space="preserve">                              </w:t>
      </w:r>
      <w:r w:rsidRPr="0085746D">
        <w:rPr>
          <w:noProof/>
        </w:rPr>
        <w:pict>
          <v:shape id="_x0000_i1047" type="#_x0000_t75" style="width:130.5pt;height:98.25pt;visibility:visible">
            <v:imagedata r:id="rId30" o:title=""/>
          </v:shape>
        </w:pict>
      </w:r>
      <w:r>
        <w:t xml:space="preserve">  </w:t>
      </w:r>
      <w:r>
        <w:pict>
          <v:shape id="_x0000_i1048" type="#_x0000_t75" style="width:134.25pt;height:100.5pt">
            <v:imagedata r:id="rId31" o:title=""/>
          </v:shape>
        </w:pict>
      </w:r>
    </w:p>
    <w:p w:rsidR="00976E1B" w:rsidRPr="00DF3B34" w:rsidRDefault="00976E1B" w:rsidP="003B5E34">
      <w:pPr>
        <w:rPr>
          <w:color w:val="FF0000"/>
        </w:rPr>
      </w:pPr>
    </w:p>
    <w:p w:rsidR="00976E1B" w:rsidRDefault="00976E1B" w:rsidP="002C5EF7">
      <w:pPr>
        <w:jc w:val="both"/>
      </w:pPr>
      <w:r>
        <w:t xml:space="preserve">6) Проведены акции: </w:t>
      </w:r>
      <w:r w:rsidRPr="004045E1">
        <w:rPr>
          <w:b/>
          <w:bCs/>
        </w:rPr>
        <w:t>«Школа-сад»</w:t>
      </w:r>
      <w:r>
        <w:t xml:space="preserve"> (озеленение школьной территории, посадка декоративных кустарников, многолетних цветов), </w:t>
      </w:r>
      <w:r w:rsidRPr="004045E1">
        <w:rPr>
          <w:b/>
          <w:bCs/>
        </w:rPr>
        <w:t>«Добрые крышечки»</w:t>
      </w:r>
      <w:r>
        <w:t xml:space="preserve">, </w:t>
      </w:r>
      <w:r w:rsidRPr="004045E1">
        <w:rPr>
          <w:b/>
          <w:bCs/>
        </w:rPr>
        <w:t>«Сохрани дерево»</w:t>
      </w:r>
      <w:r>
        <w:t>.</w:t>
      </w:r>
    </w:p>
    <w:p w:rsidR="00976E1B" w:rsidRDefault="00976E1B" w:rsidP="003B5E34"/>
    <w:p w:rsidR="00976E1B" w:rsidRPr="00A00E88" w:rsidRDefault="00976E1B" w:rsidP="00217E9E">
      <w:pPr>
        <w:jc w:val="both"/>
      </w:pPr>
      <w:r>
        <w:t xml:space="preserve">7) С 28 января по 1 февраля в школе прошла </w:t>
      </w:r>
      <w:r w:rsidRPr="00A00E88">
        <w:t>неделя естественно-математических наук</w:t>
      </w:r>
    </w:p>
    <w:p w:rsidR="00976E1B" w:rsidRDefault="00976E1B" w:rsidP="00217E9E">
      <w:pPr>
        <w:jc w:val="both"/>
        <w:rPr>
          <w:b/>
          <w:bCs/>
        </w:rPr>
      </w:pPr>
      <w:r>
        <w:t>«</w:t>
      </w:r>
      <w:r w:rsidRPr="00A00E88">
        <w:t>Экологическая безопасность – основа здоровья человека!</w:t>
      </w:r>
      <w:r>
        <w:t xml:space="preserve">», в рамках которой прошли уроки, классные часы, конкурсы, а также </w:t>
      </w:r>
      <w:r w:rsidRPr="00217E9E">
        <w:rPr>
          <w:b/>
          <w:bCs/>
        </w:rPr>
        <w:t>Фестиваль исследовательских работ «Грани наук»</w:t>
      </w:r>
      <w:r>
        <w:rPr>
          <w:b/>
          <w:bCs/>
        </w:rPr>
        <w:t>.</w:t>
      </w:r>
    </w:p>
    <w:p w:rsidR="00976E1B" w:rsidRDefault="00976E1B" w:rsidP="00217E9E">
      <w:pPr>
        <w:jc w:val="both"/>
        <w:rPr>
          <w:b/>
          <w:bCs/>
        </w:rPr>
      </w:pPr>
    </w:p>
    <w:p w:rsidR="00976E1B" w:rsidRPr="00217E9E" w:rsidRDefault="00976E1B" w:rsidP="00217E9E">
      <w:pPr>
        <w:jc w:val="center"/>
        <w:rPr>
          <w:b/>
          <w:bCs/>
        </w:rPr>
      </w:pPr>
      <w:r w:rsidRPr="00AC2458">
        <w:rPr>
          <w:b/>
          <w:bCs/>
          <w:noProof/>
        </w:rPr>
        <w:pict>
          <v:shape id="Рисунок 24" o:spid="_x0000_i1049" type="#_x0000_t75" style="width:163.5pt;height:123pt;visibility:visible">
            <v:imagedata r:id="rId32" o:title=""/>
          </v:shape>
        </w:pict>
      </w:r>
      <w:r>
        <w:rPr>
          <w:b/>
          <w:bCs/>
          <w:noProof/>
        </w:rPr>
        <w:t xml:space="preserve">   </w:t>
      </w:r>
      <w:r w:rsidRPr="00AC2458">
        <w:rPr>
          <w:b/>
          <w:bCs/>
          <w:noProof/>
        </w:rPr>
        <w:pict>
          <v:shape id="Рисунок 23" o:spid="_x0000_i1050" type="#_x0000_t75" style="width:163.5pt;height:123pt;visibility:visible">
            <v:imagedata r:id="rId33" o:title=""/>
          </v:shape>
        </w:pict>
      </w:r>
    </w:p>
    <w:p w:rsidR="00976E1B" w:rsidRDefault="00976E1B" w:rsidP="003B5E34"/>
    <w:p w:rsidR="00976E1B" w:rsidRPr="007418DC" w:rsidRDefault="00976E1B" w:rsidP="002C492B">
      <w:pPr>
        <w:shd w:val="clear" w:color="auto" w:fill="FFFFFF"/>
        <w:jc w:val="both"/>
        <w:outlineLvl w:val="2"/>
        <w:rPr>
          <w:lang w:eastAsia="en-US"/>
        </w:rPr>
      </w:pPr>
      <w:r>
        <w:rPr>
          <w:lang w:eastAsia="en-US"/>
        </w:rPr>
        <w:t>8</w:t>
      </w:r>
      <w:r w:rsidRPr="006674C6">
        <w:rPr>
          <w:lang w:eastAsia="en-US"/>
        </w:rPr>
        <w:t xml:space="preserve">) </w:t>
      </w:r>
      <w:r>
        <w:rPr>
          <w:lang w:eastAsia="en-US"/>
        </w:rPr>
        <w:t>Ученица 10А класса Привалова А. со своим экологическим проектом стала призёром регионального этапа Всероссийской олимпиады школьников (руководители Хамова Е.А., Харьков С.М.).</w:t>
      </w:r>
    </w:p>
    <w:p w:rsidR="00976E1B" w:rsidRDefault="00976E1B" w:rsidP="002C5EF7"/>
    <w:p w:rsidR="00976E1B" w:rsidRDefault="00976E1B" w:rsidP="002C5EF7">
      <w:pPr>
        <w:jc w:val="both"/>
        <w:rPr>
          <w:lang w:eastAsia="en-US"/>
        </w:rPr>
      </w:pPr>
      <w:r>
        <w:t xml:space="preserve">2.3. </w:t>
      </w:r>
      <w:r w:rsidRPr="007C22BB">
        <w:rPr>
          <w:lang w:eastAsia="en-US"/>
        </w:rPr>
        <w:t>Оказание консультационной помощи учителям и воспитателям, участвующим в проектах сетевого партнерства.</w:t>
      </w:r>
    </w:p>
    <w:p w:rsidR="00976E1B" w:rsidRPr="00CC114F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E02519">
        <w:rPr>
          <w:lang w:eastAsia="en-US"/>
        </w:rPr>
        <w:t>1) Заседание инновационной группы</w:t>
      </w:r>
      <w:r w:rsidRPr="00CC114F">
        <w:rPr>
          <w:lang w:eastAsia="en-US"/>
        </w:rPr>
        <w:t xml:space="preserve"> педагогов </w:t>
      </w:r>
      <w:r>
        <w:rPr>
          <w:b/>
          <w:bCs/>
          <w:lang w:eastAsia="en-US"/>
        </w:rPr>
        <w:t xml:space="preserve">«Работа инновационной группы по направлению </w:t>
      </w:r>
      <w:r w:rsidRPr="00DF3B34">
        <w:rPr>
          <w:b/>
          <w:bCs/>
          <w:lang w:eastAsia="en-US"/>
        </w:rPr>
        <w:t>«Природное и культурно</w:t>
      </w:r>
      <w:r>
        <w:rPr>
          <w:b/>
          <w:bCs/>
          <w:lang w:eastAsia="en-US"/>
        </w:rPr>
        <w:t>е наследие: спасти и сохранить</w:t>
      </w:r>
      <w:r w:rsidRPr="00A5721E">
        <w:rPr>
          <w:b/>
          <w:bCs/>
          <w:lang w:eastAsia="en-US"/>
        </w:rPr>
        <w:t>».</w:t>
      </w:r>
    </w:p>
    <w:p w:rsidR="00976E1B" w:rsidRPr="00AC0926" w:rsidRDefault="00976E1B" w:rsidP="002C5EF7">
      <w:pPr>
        <w:shd w:val="clear" w:color="auto" w:fill="FFFFFF"/>
        <w:tabs>
          <w:tab w:val="left" w:pos="284"/>
        </w:tabs>
        <w:jc w:val="both"/>
      </w:pPr>
      <w:r w:rsidRPr="005B1AF9">
        <w:rPr>
          <w:lang w:eastAsia="en-US"/>
        </w:rPr>
        <w:t>Цель:</w:t>
      </w:r>
      <w:r>
        <w:rPr>
          <w:lang w:eastAsia="en-US"/>
        </w:rPr>
        <w:t xml:space="preserve"> </w:t>
      </w:r>
      <w:r w:rsidRPr="00CC114F">
        <w:rPr>
          <w:lang w:eastAsia="en-US"/>
        </w:rPr>
        <w:t>спланировать деятельность коллектива по направлению</w:t>
      </w:r>
      <w:r>
        <w:t xml:space="preserve"> </w:t>
      </w:r>
      <w:r w:rsidRPr="00DF3B34">
        <w:rPr>
          <w:b/>
          <w:bCs/>
          <w:lang w:eastAsia="en-US"/>
        </w:rPr>
        <w:t>«Природное и культурно</w:t>
      </w:r>
      <w:r>
        <w:rPr>
          <w:b/>
          <w:bCs/>
          <w:lang w:eastAsia="en-US"/>
        </w:rPr>
        <w:t>е наследие: спасти и сохранить</w:t>
      </w:r>
      <w:r w:rsidRPr="00A5721E">
        <w:rPr>
          <w:b/>
          <w:bCs/>
          <w:lang w:eastAsia="en-US"/>
        </w:rPr>
        <w:t>».</w:t>
      </w:r>
      <w:r>
        <w:tab/>
      </w:r>
    </w:p>
    <w:p w:rsidR="00976E1B" w:rsidRPr="00147E1A" w:rsidRDefault="00976E1B" w:rsidP="002C5EF7">
      <w:pPr>
        <w:shd w:val="clear" w:color="auto" w:fill="FFFFFF"/>
        <w:tabs>
          <w:tab w:val="left" w:pos="284"/>
        </w:tabs>
        <w:jc w:val="center"/>
      </w:pPr>
    </w:p>
    <w:p w:rsidR="00976E1B" w:rsidRDefault="00976E1B" w:rsidP="004179CC">
      <w:pPr>
        <w:tabs>
          <w:tab w:val="left" w:pos="284"/>
        </w:tabs>
        <w:jc w:val="both"/>
        <w:rPr>
          <w:lang w:eastAsia="en-US"/>
        </w:rPr>
      </w:pPr>
      <w:r w:rsidRPr="00EE79A3">
        <w:rPr>
          <w:lang w:eastAsia="en-US"/>
        </w:rPr>
        <w:t xml:space="preserve">2) Заседание инновационной группы педагогов </w:t>
      </w:r>
      <w:r w:rsidRPr="004179CC">
        <w:rPr>
          <w:b/>
          <w:bCs/>
          <w:lang w:eastAsia="en-US"/>
        </w:rPr>
        <w:t>«Подготовка к школь</w:t>
      </w:r>
      <w:r w:rsidRPr="004179CC">
        <w:rPr>
          <w:b/>
          <w:bCs/>
          <w:sz w:val="22"/>
          <w:szCs w:val="22"/>
          <w:lang w:eastAsia="en-US"/>
        </w:rPr>
        <w:t>ному конкурсу методических разработок «Идеи устойчивого развития на уроках».</w:t>
      </w:r>
    </w:p>
    <w:p w:rsidR="00976E1B" w:rsidRPr="00E02519" w:rsidRDefault="00976E1B" w:rsidP="004179CC">
      <w:pPr>
        <w:tabs>
          <w:tab w:val="left" w:pos="284"/>
        </w:tabs>
        <w:jc w:val="both"/>
        <w:rPr>
          <w:lang w:eastAsia="en-US"/>
        </w:rPr>
      </w:pPr>
      <w:r w:rsidRPr="00EE79A3">
        <w:rPr>
          <w:lang w:eastAsia="en-US"/>
        </w:rPr>
        <w:t>Цель: рассмотреть рекомендации по подготовке к конкурсу.</w:t>
      </w:r>
    </w:p>
    <w:p w:rsidR="00976E1B" w:rsidRDefault="00976E1B" w:rsidP="004179CC">
      <w:pPr>
        <w:shd w:val="clear" w:color="auto" w:fill="FFFFFF"/>
        <w:tabs>
          <w:tab w:val="left" w:pos="284"/>
        </w:tabs>
        <w:ind w:left="360"/>
        <w:jc w:val="both"/>
        <w:rPr>
          <w:lang w:eastAsia="en-US"/>
        </w:rPr>
      </w:pPr>
    </w:p>
    <w:p w:rsidR="00976E1B" w:rsidRPr="004179CC" w:rsidRDefault="00976E1B" w:rsidP="004179CC">
      <w:pPr>
        <w:pStyle w:val="ListParagraph"/>
        <w:numPr>
          <w:ilvl w:val="1"/>
          <w:numId w:val="31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79CC">
        <w:rPr>
          <w:rFonts w:ascii="Times New Roman" w:hAnsi="Times New Roman" w:cs="Times New Roman"/>
          <w:sz w:val="24"/>
          <w:szCs w:val="24"/>
        </w:rPr>
        <w:t>Разработка и апробация программ внеурочной деятельности по ЭОУР, УМК «Экология учебной деятельности» (Дзятковская Е.Н.), др. региональных материалов (указать конкретно)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179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6E1B" w:rsidRDefault="00976E1B" w:rsidP="002C5EF7">
      <w:pPr>
        <w:jc w:val="both"/>
      </w:pPr>
      <w:r>
        <w:rPr>
          <w:lang w:eastAsia="en-US"/>
        </w:rPr>
        <w:t xml:space="preserve">1) </w:t>
      </w:r>
      <w:r w:rsidRPr="00257ED5">
        <w:rPr>
          <w:lang w:eastAsia="en-US"/>
        </w:rPr>
        <w:t xml:space="preserve">Педагоги Ганьшина Ю.В., Хамова Е.В. разработали и апробируют программу внеурочной деятельности </w:t>
      </w:r>
      <w:r w:rsidRPr="00613998">
        <w:rPr>
          <w:b/>
          <w:bCs/>
          <w:lang w:eastAsia="en-US"/>
        </w:rPr>
        <w:t>«Эколог и я»</w:t>
      </w:r>
      <w:r>
        <w:rPr>
          <w:lang w:eastAsia="en-US"/>
        </w:rPr>
        <w:t xml:space="preserve"> во 2А и 3В</w:t>
      </w:r>
      <w:r w:rsidRPr="00257ED5">
        <w:rPr>
          <w:lang w:eastAsia="en-US"/>
        </w:rPr>
        <w:t xml:space="preserve"> классах. </w:t>
      </w:r>
      <w:r w:rsidRPr="00257ED5">
        <w:t xml:space="preserve">Цель курса «Эколог и я» - воспитание экологической культуры младших школьников, что включает не только готовность беречь природу, но и формировать основы нравственности. </w:t>
      </w:r>
      <w:bookmarkStart w:id="0" w:name="m4"/>
      <w:bookmarkEnd w:id="0"/>
    </w:p>
    <w:p w:rsidR="00976E1B" w:rsidRPr="00257ED5" w:rsidRDefault="00976E1B" w:rsidP="002C5EF7">
      <w:pPr>
        <w:jc w:val="both"/>
      </w:pPr>
      <w:r w:rsidRPr="00D0380D">
        <w:t>Программа предусматривает следующие формы работы: посещение музеев, посещение библиотеки, экологические тропы, просмотр мультфильмов и фильмов, анализ литературных произведений, проведение праздников, квестов, инсценировка экологических сказок, учас</w:t>
      </w:r>
      <w:r>
        <w:t>тие в разных акциях.</w:t>
      </w:r>
    </w:p>
    <w:p w:rsidR="00976E1B" w:rsidRPr="00257ED5" w:rsidRDefault="00976E1B" w:rsidP="002C5EF7">
      <w:pPr>
        <w:tabs>
          <w:tab w:val="left" w:pos="284"/>
        </w:tabs>
        <w:jc w:val="both"/>
        <w:rPr>
          <w:color w:val="FF0000"/>
          <w:lang w:eastAsia="en-US"/>
        </w:rPr>
      </w:pPr>
      <w:r w:rsidRPr="00257ED5">
        <w:rPr>
          <w:lang w:eastAsia="en-US"/>
        </w:rPr>
        <w:t>2)</w:t>
      </w:r>
      <w:r w:rsidRPr="00257ED5">
        <w:t xml:space="preserve">В 1-х классах реализуется программа внеурочной деятельности </w:t>
      </w:r>
      <w:r w:rsidRPr="00257ED5">
        <w:rPr>
          <w:b/>
          <w:bCs/>
        </w:rPr>
        <w:t>"Разговор о правильном питании"</w:t>
      </w:r>
      <w:r w:rsidRPr="00257ED5">
        <w:t xml:space="preserve"> (учителя – Екимова Т.А., Чепуряева С.С., Гвоздева К.А.), предлагаемая компанией "</w:t>
      </w:r>
      <w:r w:rsidRPr="00257ED5">
        <w:rPr>
          <w:lang w:val="en-US"/>
        </w:rPr>
        <w:t>Nestle</w:t>
      </w:r>
      <w:r w:rsidRPr="00257ED5">
        <w:t>". В игровой форме ребята узнают, сколько раз в день нужно принимать пищу, как правильно выбирать продукты в магазине, чем полезны игры на свежем воздухе, из каких круп варят каши и т.д.</w:t>
      </w:r>
    </w:p>
    <w:p w:rsidR="00976E1B" w:rsidRPr="00257ED5" w:rsidRDefault="00976E1B" w:rsidP="004179CC">
      <w:pPr>
        <w:numPr>
          <w:ilvl w:val="1"/>
          <w:numId w:val="31"/>
        </w:num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257ED5">
        <w:rPr>
          <w:lang w:eastAsia="en-US"/>
        </w:rPr>
        <w:t>Разработка и апробация моделей управления образовательным учреждением на основе идей устойчивого развития (зеленые школы) и др.</w:t>
      </w: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257ED5">
        <w:t xml:space="preserve">1)Творческой группой педагогов разработаны  </w:t>
      </w:r>
      <w:r w:rsidRPr="00257ED5">
        <w:rPr>
          <w:lang w:eastAsia="en-US"/>
        </w:rPr>
        <w:t>и апробированы листы самооценки участников проекта.</w:t>
      </w: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lang w:eastAsia="en-US"/>
        </w:rPr>
      </w:pPr>
      <w:r>
        <w:rPr>
          <w:lang w:eastAsia="en-US"/>
        </w:rPr>
        <w:t>2)</w:t>
      </w:r>
      <w:r>
        <w:rPr>
          <w:sz w:val="22"/>
          <w:szCs w:val="22"/>
          <w:lang w:eastAsia="en-US"/>
        </w:rPr>
        <w:t>Творческой группой р</w:t>
      </w:r>
      <w:r w:rsidRPr="000B7087">
        <w:rPr>
          <w:sz w:val="22"/>
          <w:szCs w:val="22"/>
          <w:lang w:eastAsia="en-US"/>
        </w:rPr>
        <w:t>аз</w:t>
      </w:r>
      <w:r>
        <w:rPr>
          <w:sz w:val="22"/>
          <w:szCs w:val="22"/>
          <w:lang w:eastAsia="en-US"/>
        </w:rPr>
        <w:t>рабатывается программа развития школы на основе идей устойчивого развития.</w:t>
      </w:r>
    </w:p>
    <w:p w:rsidR="00976E1B" w:rsidRDefault="00976E1B" w:rsidP="002C5EF7">
      <w:pPr>
        <w:pStyle w:val="NoSpacing"/>
        <w:jc w:val="both"/>
      </w:pPr>
      <w:bookmarkStart w:id="1" w:name="_GoBack"/>
      <w:bookmarkEnd w:id="1"/>
      <w:r>
        <w:t xml:space="preserve">3) </w:t>
      </w:r>
      <w:r w:rsidRPr="00257ED5">
        <w:t xml:space="preserve">На основании письма министерства образования и молодежной политики Рязанской области от 23.10.2018 ОВ/12 - 8931 МБОУ «Школа № 59» включена в пилотный проект по внедрению принципов бережливого производства по направлению </w:t>
      </w:r>
      <w:r w:rsidRPr="00613998">
        <w:rPr>
          <w:b/>
          <w:bCs/>
        </w:rPr>
        <w:t>«Бережливая школа»</w:t>
      </w:r>
      <w:r w:rsidRPr="00257ED5">
        <w:t xml:space="preserve">. </w:t>
      </w:r>
    </w:p>
    <w:p w:rsidR="00976E1B" w:rsidRPr="00B048EC" w:rsidRDefault="00976E1B" w:rsidP="00B048EC">
      <w:pPr>
        <w:pStyle w:val="NoSpacing"/>
      </w:pPr>
      <w:r>
        <w:t xml:space="preserve">В </w:t>
      </w:r>
      <w:r w:rsidRPr="00B048EC">
        <w:t>2019 год</w:t>
      </w:r>
      <w:r>
        <w:t>у</w:t>
      </w:r>
      <w:r w:rsidRPr="00B048EC">
        <w:t xml:space="preserve"> запланировано: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>оптимизация  хранения лабораторного оборудования кабинетов химии, биологии, физики;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>применение системы "5С" для рациональной организации рабочего пространства;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>оптимизация  хранения химических реактивов кабинета химии, визуализация системы хранения;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>внедрение принципов «Зеленого потребления» в образовательный процесс</w:t>
      </w:r>
      <w:r>
        <w:t>;</w:t>
      </w:r>
      <w:r w:rsidRPr="00B048EC">
        <w:t xml:space="preserve"> 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>внедрение принципов «Образование для устойчивого развития» в образовательный процесс;</w:t>
      </w:r>
    </w:p>
    <w:p w:rsidR="00976E1B" w:rsidRPr="00B048EC" w:rsidRDefault="00976E1B" w:rsidP="00B048EC">
      <w:pPr>
        <w:pStyle w:val="NoSpacing"/>
      </w:pPr>
      <w:r>
        <w:t>-</w:t>
      </w:r>
      <w:r w:rsidRPr="00B048EC">
        <w:t xml:space="preserve">реорганизация системы сбора и  утилизации </w:t>
      </w:r>
      <w:r>
        <w:t>отходов в школе.</w:t>
      </w:r>
    </w:p>
    <w:p w:rsidR="00976E1B" w:rsidRPr="00257ED5" w:rsidRDefault="00976E1B" w:rsidP="002C5EF7">
      <w:pPr>
        <w:pStyle w:val="NoSpacing"/>
        <w:jc w:val="both"/>
      </w:pPr>
    </w:p>
    <w:p w:rsidR="00976E1B" w:rsidRDefault="00976E1B" w:rsidP="002C5EF7">
      <w:pPr>
        <w:pStyle w:val="ListParagraph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57ED5">
        <w:rPr>
          <w:rFonts w:ascii="Times New Roman" w:hAnsi="Times New Roman" w:cs="Times New Roman"/>
          <w:b/>
          <w:bCs/>
          <w:sz w:val="24"/>
          <w:szCs w:val="24"/>
        </w:rPr>
        <w:t>Укажите публикации (при наличии): тема, автор, должность, где опубликовано, сроки.</w:t>
      </w:r>
    </w:p>
    <w:p w:rsidR="00976E1B" w:rsidRDefault="00976E1B" w:rsidP="004179CC">
      <w:pPr>
        <w:shd w:val="clear" w:color="auto" w:fill="FFFFFF"/>
        <w:tabs>
          <w:tab w:val="left" w:pos="284"/>
        </w:tabs>
        <w:jc w:val="both"/>
        <w:rPr>
          <w:b/>
          <w:bCs/>
        </w:rPr>
      </w:pPr>
      <w:r w:rsidRPr="00F12792">
        <w:rPr>
          <w:b/>
          <w:bCs/>
        </w:rPr>
        <w:t>Хамова Е.В.</w:t>
      </w:r>
      <w:r>
        <w:t xml:space="preserve"> </w:t>
      </w:r>
      <w:r w:rsidRPr="00F12792">
        <w:rPr>
          <w:b/>
          <w:bCs/>
        </w:rPr>
        <w:t xml:space="preserve">Статья «От экологии природы – к экологии души». </w:t>
      </w:r>
      <w:r w:rsidRPr="00DE2F1F">
        <w:t>Публикация в сбор</w:t>
      </w:r>
      <w:r>
        <w:t xml:space="preserve">нике  «Внедрение идей ОУР (экологическое образование устойчивого развития) в образовательный процесс школы» / Муниципальное бюджетное учреждение «Центр мониторинга и сопровождения образования». – Рязань: Образование Рязани, 2019. – 24 с.     </w:t>
      </w:r>
    </w:p>
    <w:p w:rsidR="00976E1B" w:rsidRDefault="00976E1B" w:rsidP="004179CC">
      <w:pPr>
        <w:shd w:val="clear" w:color="auto" w:fill="FFFFFF"/>
        <w:tabs>
          <w:tab w:val="left" w:pos="284"/>
        </w:tabs>
        <w:jc w:val="both"/>
      </w:pPr>
      <w:hyperlink r:id="rId34" w:history="1">
        <w:r w:rsidRPr="00B41E2C">
          <w:rPr>
            <w:rStyle w:val="Hyperlink"/>
            <w:b/>
            <w:bCs/>
          </w:rPr>
          <w:t>http://cmiso.ru/wp-content/uploads/2019/02/IzdatIdeiOUR2019.pdf</w:t>
        </w:r>
      </w:hyperlink>
    </w:p>
    <w:p w:rsidR="00976E1B" w:rsidRDefault="00976E1B" w:rsidP="004179CC">
      <w:pPr>
        <w:shd w:val="clear" w:color="auto" w:fill="FFFFFF"/>
        <w:tabs>
          <w:tab w:val="left" w:pos="284"/>
        </w:tabs>
        <w:jc w:val="both"/>
        <w:rPr>
          <w:b/>
          <w:bCs/>
        </w:rPr>
      </w:pPr>
      <w:r w:rsidRPr="00B048EC">
        <w:rPr>
          <w:b/>
          <w:bCs/>
        </w:rPr>
        <w:t>Сорокина Н.А.</w:t>
      </w:r>
      <w:r>
        <w:t xml:space="preserve"> Статья «Формирование представлений о</w:t>
      </w:r>
      <w:r w:rsidRPr="00637E53">
        <w:t xml:space="preserve"> связи физики  и экологии у старшеклассников</w:t>
      </w:r>
      <w:r>
        <w:t xml:space="preserve">» в электронном сборнике по итогам </w:t>
      </w:r>
      <w:r>
        <w:rPr>
          <w:lang w:eastAsia="en-US"/>
        </w:rPr>
        <w:t xml:space="preserve">Всероссийской научно-практической </w:t>
      </w:r>
      <w:r>
        <w:t>конференции «Актуальные проблемы физики и технологии в образовании, науке и производстве»</w:t>
      </w:r>
      <w:r>
        <w:rPr>
          <w:lang w:eastAsia="en-US"/>
        </w:rPr>
        <w:t>.</w:t>
      </w:r>
    </w:p>
    <w:p w:rsidR="00976E1B" w:rsidRPr="004179CC" w:rsidRDefault="00976E1B" w:rsidP="004179CC">
      <w:pPr>
        <w:shd w:val="clear" w:color="auto" w:fill="FFFFFF"/>
        <w:tabs>
          <w:tab w:val="left" w:pos="284"/>
        </w:tabs>
        <w:jc w:val="both"/>
        <w:rPr>
          <w:b/>
          <w:bCs/>
        </w:rPr>
      </w:pPr>
    </w:p>
    <w:p w:rsidR="00976E1B" w:rsidRPr="00257ED5" w:rsidRDefault="00976E1B" w:rsidP="002C5EF7">
      <w:pPr>
        <w:numPr>
          <w:ilvl w:val="0"/>
          <w:numId w:val="19"/>
        </w:numPr>
        <w:shd w:val="clear" w:color="auto" w:fill="FFFFFF"/>
        <w:tabs>
          <w:tab w:val="left" w:pos="284"/>
        </w:tabs>
        <w:ind w:left="0"/>
        <w:jc w:val="both"/>
        <w:rPr>
          <w:b/>
          <w:bCs/>
          <w:lang w:eastAsia="en-US"/>
        </w:rPr>
      </w:pPr>
      <w:r w:rsidRPr="00257ED5">
        <w:rPr>
          <w:b/>
          <w:bCs/>
          <w:lang w:eastAsia="en-US"/>
        </w:rPr>
        <w:t xml:space="preserve">Выводы по отчету: </w:t>
      </w:r>
    </w:p>
    <w:p w:rsidR="00976E1B" w:rsidRPr="00257ED5" w:rsidRDefault="00976E1B" w:rsidP="002C5EF7">
      <w:pPr>
        <w:numPr>
          <w:ilvl w:val="0"/>
          <w:numId w:val="17"/>
        </w:numPr>
        <w:shd w:val="clear" w:color="auto" w:fill="FFFFFF"/>
        <w:tabs>
          <w:tab w:val="left" w:pos="284"/>
        </w:tabs>
        <w:jc w:val="both"/>
        <w:rPr>
          <w:lang w:eastAsia="en-US"/>
        </w:rPr>
      </w:pPr>
      <w:r>
        <w:rPr>
          <w:lang w:eastAsia="en-US"/>
        </w:rPr>
        <w:t>п</w:t>
      </w:r>
      <w:r w:rsidRPr="003B72E9">
        <w:rPr>
          <w:lang w:eastAsia="en-US"/>
        </w:rPr>
        <w:t>роведено</w:t>
      </w:r>
      <w:r>
        <w:rPr>
          <w:b/>
          <w:bCs/>
          <w:lang w:eastAsia="en-US"/>
        </w:rPr>
        <w:t xml:space="preserve"> </w:t>
      </w:r>
      <w:r>
        <w:rPr>
          <w:lang w:eastAsia="en-US"/>
        </w:rPr>
        <w:t xml:space="preserve">58 </w:t>
      </w:r>
      <w:r w:rsidRPr="00257ED5">
        <w:rPr>
          <w:lang w:eastAsia="en-US"/>
        </w:rPr>
        <w:t>меропр</w:t>
      </w:r>
      <w:r>
        <w:rPr>
          <w:lang w:eastAsia="en-US"/>
        </w:rPr>
        <w:t>иятий</w:t>
      </w:r>
      <w:r w:rsidRPr="00257ED5">
        <w:rPr>
          <w:lang w:eastAsia="en-US"/>
        </w:rPr>
        <w:t xml:space="preserve">, из них для педагогических </w:t>
      </w:r>
      <w:r>
        <w:rPr>
          <w:lang w:eastAsia="en-US"/>
        </w:rPr>
        <w:t>работников 4</w:t>
      </w:r>
      <w:r w:rsidRPr="00257ED5">
        <w:rPr>
          <w:lang w:eastAsia="en-US"/>
        </w:rPr>
        <w:t>, для о</w:t>
      </w:r>
      <w:r>
        <w:rPr>
          <w:lang w:eastAsia="en-US"/>
        </w:rPr>
        <w:t>бучающихся 45</w:t>
      </w:r>
      <w:r w:rsidRPr="00257ED5">
        <w:rPr>
          <w:lang w:eastAsia="en-US"/>
        </w:rPr>
        <w:t>, для родител</w:t>
      </w:r>
      <w:r>
        <w:rPr>
          <w:lang w:eastAsia="en-US"/>
        </w:rPr>
        <w:t>ей 9</w:t>
      </w:r>
      <w:r w:rsidRPr="00257ED5">
        <w:rPr>
          <w:lang w:eastAsia="en-US"/>
        </w:rPr>
        <w:t>.</w:t>
      </w:r>
    </w:p>
    <w:p w:rsidR="00976E1B" w:rsidRPr="003B72E9" w:rsidRDefault="00976E1B" w:rsidP="002C5EF7">
      <w:pPr>
        <w:numPr>
          <w:ilvl w:val="0"/>
          <w:numId w:val="17"/>
        </w:numPr>
        <w:shd w:val="clear" w:color="auto" w:fill="FFFFFF"/>
        <w:tabs>
          <w:tab w:val="left" w:pos="284"/>
        </w:tabs>
        <w:jc w:val="both"/>
        <w:rPr>
          <w:lang w:eastAsia="en-US"/>
        </w:rPr>
      </w:pPr>
      <w:r w:rsidRPr="003B72E9">
        <w:rPr>
          <w:lang w:eastAsia="en-US"/>
        </w:rPr>
        <w:t>общее количество участников 1200 человек, из них 679 обучающихся, 31 педагогический работник,  490 родителей.</w:t>
      </w:r>
    </w:p>
    <w:p w:rsidR="00976E1B" w:rsidRPr="00D1772F" w:rsidRDefault="00976E1B" w:rsidP="002C5EF7">
      <w:pPr>
        <w:pStyle w:val="ListParagraph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57ED5">
        <w:rPr>
          <w:rFonts w:ascii="Times New Roman" w:hAnsi="Times New Roman" w:cs="Times New Roman"/>
          <w:sz w:val="24"/>
          <w:szCs w:val="24"/>
        </w:rPr>
        <w:t xml:space="preserve">Укажите, какой опыт по ЭО УР можете представить в рамках вебинаров на сайте: </w:t>
      </w:r>
      <w:hyperlink r:id="rId35" w:history="1">
        <w:r w:rsidRPr="00257ED5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http://moodle.imc.tomsk.ru</w:t>
        </w:r>
      </w:hyperlink>
      <w:r w:rsidRPr="00257ED5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. </w:t>
      </w:r>
    </w:p>
    <w:p w:rsidR="00976E1B" w:rsidRPr="00D1772F" w:rsidRDefault="00976E1B" w:rsidP="002C5EF7">
      <w:pPr>
        <w:shd w:val="clear" w:color="auto" w:fill="FFFFFF"/>
        <w:tabs>
          <w:tab w:val="left" w:pos="284"/>
        </w:tabs>
        <w:jc w:val="both"/>
      </w:pPr>
      <w:r w:rsidRPr="00D1772F">
        <w:t xml:space="preserve">Опыт Муниципального бюджетного общеобразовательного учреждения «Школа № 59» (ответственное лицо – заместитель директора по УР Морозова Алла Владимировна, 8-920-966-70-11, эл. почта: </w:t>
      </w:r>
      <w:hyperlink r:id="rId36" w:history="1">
        <w:r w:rsidRPr="00D1772F">
          <w:rPr>
            <w:rStyle w:val="Hyperlink"/>
            <w:lang w:val="en-US"/>
          </w:rPr>
          <w:t>scool</w:t>
        </w:r>
        <w:r w:rsidRPr="00D1772F">
          <w:rPr>
            <w:rStyle w:val="Hyperlink"/>
          </w:rPr>
          <w:t>59.80@</w:t>
        </w:r>
        <w:r w:rsidRPr="00D1772F">
          <w:rPr>
            <w:rStyle w:val="Hyperlink"/>
            <w:lang w:val="en-US"/>
          </w:rPr>
          <w:t>mail</w:t>
        </w:r>
        <w:r w:rsidRPr="00D1772F">
          <w:rPr>
            <w:rStyle w:val="Hyperlink"/>
          </w:rPr>
          <w:t>.</w:t>
        </w:r>
        <w:r w:rsidRPr="00D1772F">
          <w:rPr>
            <w:rStyle w:val="Hyperlink"/>
            <w:lang w:val="en-US"/>
          </w:rPr>
          <w:t>ru</w:t>
        </w:r>
      </w:hyperlink>
      <w:r w:rsidRPr="00D1772F">
        <w:t>). Сро</w:t>
      </w:r>
      <w:r>
        <w:t>ки представления опыта: ноябрь – декабрь  2019</w:t>
      </w:r>
      <w:r w:rsidRPr="00D1772F">
        <w:t xml:space="preserve"> года, примерная тема «Проектная деятельность по глобальным вопросам сохранения экологии в рамках работы по направлению «Природное и культурное наследие: спасти и сохранить».</w:t>
      </w:r>
    </w:p>
    <w:p w:rsidR="00976E1B" w:rsidRPr="00257ED5" w:rsidRDefault="00976E1B" w:rsidP="002C5EF7">
      <w:pPr>
        <w:pStyle w:val="ListParagraph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976E1B" w:rsidRDefault="00976E1B" w:rsidP="002C5EF7">
      <w:pPr>
        <w:pStyle w:val="ListParagraph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Директор школы:                                              А.В.Миловидова</w:t>
      </w:r>
    </w:p>
    <w:p w:rsidR="00976E1B" w:rsidRDefault="00976E1B" w:rsidP="002C5EF7">
      <w:pPr>
        <w:pStyle w:val="ListParagraph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9C4E5C">
        <w:rPr>
          <w:rFonts w:ascii="Times New Roman" w:hAnsi="Times New Roman" w:cs="Times New Roman"/>
          <w:sz w:val="24"/>
          <w:szCs w:val="24"/>
          <w:lang w:eastAsia="ru-RU"/>
        </w:rPr>
        <w:t>Координатор</w:t>
      </w:r>
      <w:r>
        <w:rPr>
          <w:rFonts w:ascii="Times New Roman" w:hAnsi="Times New Roman" w:cs="Times New Roman"/>
          <w:sz w:val="24"/>
          <w:szCs w:val="24"/>
          <w:lang w:eastAsia="ru-RU"/>
        </w:rPr>
        <w:t>:</w:t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                             </w:t>
      </w:r>
      <w:r w:rsidRPr="009C4E5C">
        <w:rPr>
          <w:rFonts w:ascii="Times New Roman" w:hAnsi="Times New Roman" w:cs="Times New Roman"/>
          <w:sz w:val="24"/>
          <w:szCs w:val="24"/>
          <w:lang w:eastAsia="ru-RU"/>
        </w:rPr>
        <w:t>А.В.Морозова, зам. директора по УР</w:t>
      </w:r>
    </w:p>
    <w:p w:rsidR="00976E1B" w:rsidRPr="009C4E5C" w:rsidRDefault="00976E1B" w:rsidP="002C5EF7">
      <w:pPr>
        <w:shd w:val="clear" w:color="auto" w:fill="FFFFFF"/>
        <w:tabs>
          <w:tab w:val="left" w:pos="284"/>
        </w:tabs>
        <w:jc w:val="both"/>
      </w:pP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b/>
          <w:bCs/>
          <w:i/>
          <w:iCs/>
        </w:rPr>
      </w:pP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b/>
          <w:bCs/>
          <w:i/>
          <w:iCs/>
        </w:rPr>
      </w:pPr>
    </w:p>
    <w:p w:rsidR="00976E1B" w:rsidRDefault="00976E1B" w:rsidP="002C5EF7">
      <w:pPr>
        <w:shd w:val="clear" w:color="auto" w:fill="FFFFFF"/>
        <w:tabs>
          <w:tab w:val="left" w:pos="284"/>
        </w:tabs>
        <w:jc w:val="both"/>
        <w:rPr>
          <w:b/>
          <w:bCs/>
          <w:i/>
          <w:iCs/>
        </w:rPr>
      </w:pPr>
    </w:p>
    <w:sectPr w:rsidR="00976E1B" w:rsidSect="004E35DD">
      <w:pgSz w:w="11906" w:h="16838"/>
      <w:pgMar w:top="284" w:right="567" w:bottom="993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6E1B" w:rsidRDefault="00976E1B" w:rsidP="006E529B">
      <w:r>
        <w:separator/>
      </w:r>
    </w:p>
  </w:endnote>
  <w:endnote w:type="continuationSeparator" w:id="1">
    <w:p w:rsidR="00976E1B" w:rsidRDefault="00976E1B" w:rsidP="006E52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imSun">
    <w:altName w:val="§­§°§®§Ц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6E1B" w:rsidRDefault="00976E1B" w:rsidP="006E529B">
      <w:r>
        <w:separator/>
      </w:r>
    </w:p>
  </w:footnote>
  <w:footnote w:type="continuationSeparator" w:id="1">
    <w:p w:rsidR="00976E1B" w:rsidRDefault="00976E1B" w:rsidP="006E529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A591D"/>
    <w:multiLevelType w:val="hybridMultilevel"/>
    <w:tmpl w:val="4AB6AB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F6E2307"/>
    <w:multiLevelType w:val="hybridMultilevel"/>
    <w:tmpl w:val="EB4EA9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7BF31B0"/>
    <w:multiLevelType w:val="hybridMultilevel"/>
    <w:tmpl w:val="8F74F9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2B3335"/>
    <w:multiLevelType w:val="hybridMultilevel"/>
    <w:tmpl w:val="57C469C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21310641"/>
    <w:multiLevelType w:val="multilevel"/>
    <w:tmpl w:val="2F7060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2C49174F"/>
    <w:multiLevelType w:val="hybridMultilevel"/>
    <w:tmpl w:val="BEEE3534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E57122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33BE3E55"/>
    <w:multiLevelType w:val="hybridMultilevel"/>
    <w:tmpl w:val="468CDBB4"/>
    <w:lvl w:ilvl="0" w:tplc="04190011">
      <w:start w:val="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3F21239"/>
    <w:multiLevelType w:val="hybridMultilevel"/>
    <w:tmpl w:val="96E8BF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4655084"/>
    <w:multiLevelType w:val="multilevel"/>
    <w:tmpl w:val="E5C8B97A"/>
    <w:lvl w:ilvl="0">
      <w:start w:val="1"/>
      <w:numFmt w:val="upperRoman"/>
      <w:lvlText w:val="%1."/>
      <w:lvlJc w:val="left"/>
      <w:pPr>
        <w:ind w:left="1429" w:hanging="72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1">
    <w:nsid w:val="368F3C15"/>
    <w:multiLevelType w:val="hybridMultilevel"/>
    <w:tmpl w:val="C50006D6"/>
    <w:lvl w:ilvl="0" w:tplc="984E8B3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hint="default"/>
        <w:b w:val="0"/>
        <w:bCs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941CA0"/>
    <w:multiLevelType w:val="hybridMultilevel"/>
    <w:tmpl w:val="06FA089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E3D75DD"/>
    <w:multiLevelType w:val="multilevel"/>
    <w:tmpl w:val="7C24FE0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>
    <w:nsid w:val="47694D66"/>
    <w:multiLevelType w:val="hybridMultilevel"/>
    <w:tmpl w:val="CD70E0AC"/>
    <w:lvl w:ilvl="0" w:tplc="E8000F3A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5">
    <w:nsid w:val="482332F0"/>
    <w:multiLevelType w:val="multilevel"/>
    <w:tmpl w:val="1FD201F0"/>
    <w:lvl w:ilvl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>
    <w:nsid w:val="4C714D81"/>
    <w:multiLevelType w:val="hybridMultilevel"/>
    <w:tmpl w:val="3A508A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4F8903AD"/>
    <w:multiLevelType w:val="hybridMultilevel"/>
    <w:tmpl w:val="341A2E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6C2ED2"/>
    <w:multiLevelType w:val="hybridMultilevel"/>
    <w:tmpl w:val="18C0EA58"/>
    <w:lvl w:ilvl="0" w:tplc="CE3ED7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503688"/>
    <w:multiLevelType w:val="multilevel"/>
    <w:tmpl w:val="D61C81BC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>
    <w:nsid w:val="554D2554"/>
    <w:multiLevelType w:val="multilevel"/>
    <w:tmpl w:val="9064BF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>
    <w:nsid w:val="5D57131C"/>
    <w:multiLevelType w:val="hybridMultilevel"/>
    <w:tmpl w:val="AA8679A8"/>
    <w:lvl w:ilvl="0" w:tplc="04190011">
      <w:start w:val="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180064"/>
    <w:multiLevelType w:val="hybridMultilevel"/>
    <w:tmpl w:val="69844E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22A3286"/>
    <w:multiLevelType w:val="hybridMultilevel"/>
    <w:tmpl w:val="F8E4EC78"/>
    <w:lvl w:ilvl="0" w:tplc="54C0A070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80AA6C0C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93F6BD52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AAA059FA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 w:tplc="509CC388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 w:tplc="C42072F2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3E62B318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 w:tplc="391895CE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 w:tplc="64CA2164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>
    <w:nsid w:val="6434747A"/>
    <w:multiLevelType w:val="hybridMultilevel"/>
    <w:tmpl w:val="67A8F07C"/>
    <w:lvl w:ilvl="0" w:tplc="52BC7AF8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64D20AE7"/>
    <w:multiLevelType w:val="multilevel"/>
    <w:tmpl w:val="CD3E468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bCs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bCs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bCs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bCs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bCs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bCs/>
      </w:rPr>
    </w:lvl>
  </w:abstractNum>
  <w:abstractNum w:abstractNumId="26">
    <w:nsid w:val="662E4E3E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>
    <w:nsid w:val="6AF764C7"/>
    <w:multiLevelType w:val="hybridMultilevel"/>
    <w:tmpl w:val="368E424C"/>
    <w:lvl w:ilvl="0" w:tplc="F6166B4C">
      <w:start w:val="1"/>
      <w:numFmt w:val="decimal"/>
      <w:suff w:val="space"/>
      <w:lvlText w:val="%1."/>
      <w:lvlJc w:val="left"/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28">
    <w:nsid w:val="6B6854E6"/>
    <w:multiLevelType w:val="hybridMultilevel"/>
    <w:tmpl w:val="7EA855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>
    <w:nsid w:val="783670A1"/>
    <w:multiLevelType w:val="multilevel"/>
    <w:tmpl w:val="42DA2F0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7D1F5F53"/>
    <w:multiLevelType w:val="multilevel"/>
    <w:tmpl w:val="9E883500"/>
    <w:lvl w:ilvl="0">
      <w:start w:val="10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>
    <w:nsid w:val="7EDF09B3"/>
    <w:multiLevelType w:val="hybridMultilevel"/>
    <w:tmpl w:val="991402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7F367EB0"/>
    <w:multiLevelType w:val="hybridMultilevel"/>
    <w:tmpl w:val="20E41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19"/>
  </w:num>
  <w:num w:numId="3">
    <w:abstractNumId w:val="26"/>
  </w:num>
  <w:num w:numId="4">
    <w:abstractNumId w:val="22"/>
  </w:num>
  <w:num w:numId="5">
    <w:abstractNumId w:val="15"/>
  </w:num>
  <w:num w:numId="6">
    <w:abstractNumId w:val="30"/>
  </w:num>
  <w:num w:numId="7">
    <w:abstractNumId w:val="7"/>
  </w:num>
  <w:num w:numId="8">
    <w:abstractNumId w:val="14"/>
  </w:num>
  <w:num w:numId="9">
    <w:abstractNumId w:val="5"/>
  </w:num>
  <w:num w:numId="10">
    <w:abstractNumId w:val="28"/>
  </w:num>
  <w:num w:numId="11">
    <w:abstractNumId w:val="31"/>
  </w:num>
  <w:num w:numId="12">
    <w:abstractNumId w:val="23"/>
  </w:num>
  <w:num w:numId="13">
    <w:abstractNumId w:val="27"/>
  </w:num>
  <w:num w:numId="14">
    <w:abstractNumId w:val="18"/>
  </w:num>
  <w:num w:numId="1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2"/>
  </w:num>
  <w:num w:numId="18">
    <w:abstractNumId w:val="10"/>
  </w:num>
  <w:num w:numId="19">
    <w:abstractNumId w:val="12"/>
  </w:num>
  <w:num w:numId="20">
    <w:abstractNumId w:val="1"/>
  </w:num>
  <w:num w:numId="21">
    <w:abstractNumId w:val="4"/>
  </w:num>
  <w:num w:numId="22">
    <w:abstractNumId w:val="3"/>
  </w:num>
  <w:num w:numId="23">
    <w:abstractNumId w:val="0"/>
  </w:num>
  <w:num w:numId="24">
    <w:abstractNumId w:val="16"/>
  </w:num>
  <w:num w:numId="25">
    <w:abstractNumId w:val="6"/>
  </w:num>
  <w:num w:numId="26">
    <w:abstractNumId w:val="21"/>
  </w:num>
  <w:num w:numId="27">
    <w:abstractNumId w:val="8"/>
  </w:num>
  <w:num w:numId="28">
    <w:abstractNumId w:val="32"/>
  </w:num>
  <w:num w:numId="29">
    <w:abstractNumId w:val="25"/>
  </w:num>
  <w:num w:numId="30">
    <w:abstractNumId w:val="29"/>
  </w:num>
  <w:num w:numId="31">
    <w:abstractNumId w:val="20"/>
  </w:num>
  <w:num w:numId="32">
    <w:abstractNumId w:val="9"/>
  </w:num>
  <w:num w:numId="33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245A0"/>
    <w:rsid w:val="0001042F"/>
    <w:rsid w:val="00017CAC"/>
    <w:rsid w:val="000351D9"/>
    <w:rsid w:val="00036D6B"/>
    <w:rsid w:val="00037F1A"/>
    <w:rsid w:val="00042FB9"/>
    <w:rsid w:val="00050E66"/>
    <w:rsid w:val="00051FBE"/>
    <w:rsid w:val="0005585E"/>
    <w:rsid w:val="00062A0C"/>
    <w:rsid w:val="00071922"/>
    <w:rsid w:val="00072BBD"/>
    <w:rsid w:val="00073137"/>
    <w:rsid w:val="00077127"/>
    <w:rsid w:val="000815D9"/>
    <w:rsid w:val="000945B5"/>
    <w:rsid w:val="000A1D52"/>
    <w:rsid w:val="000A6B54"/>
    <w:rsid w:val="000B7087"/>
    <w:rsid w:val="000B78E2"/>
    <w:rsid w:val="000C421C"/>
    <w:rsid w:val="000D748F"/>
    <w:rsid w:val="000F31B9"/>
    <w:rsid w:val="00101638"/>
    <w:rsid w:val="00105096"/>
    <w:rsid w:val="00106C60"/>
    <w:rsid w:val="00106E67"/>
    <w:rsid w:val="0012170B"/>
    <w:rsid w:val="00125FAC"/>
    <w:rsid w:val="00134F1C"/>
    <w:rsid w:val="0014163B"/>
    <w:rsid w:val="001431D9"/>
    <w:rsid w:val="00145CE8"/>
    <w:rsid w:val="00147E1A"/>
    <w:rsid w:val="00152EA0"/>
    <w:rsid w:val="00156A8E"/>
    <w:rsid w:val="001637DD"/>
    <w:rsid w:val="00180CBF"/>
    <w:rsid w:val="00183C47"/>
    <w:rsid w:val="001843E0"/>
    <w:rsid w:val="00187E59"/>
    <w:rsid w:val="001A3F5A"/>
    <w:rsid w:val="001A4B25"/>
    <w:rsid w:val="001C30B3"/>
    <w:rsid w:val="001C511F"/>
    <w:rsid w:val="001D4BF0"/>
    <w:rsid w:val="001E06C3"/>
    <w:rsid w:val="001F5BCC"/>
    <w:rsid w:val="00203A58"/>
    <w:rsid w:val="00217E9E"/>
    <w:rsid w:val="00230EA3"/>
    <w:rsid w:val="002425E5"/>
    <w:rsid w:val="00245766"/>
    <w:rsid w:val="00257B01"/>
    <w:rsid w:val="00257ED5"/>
    <w:rsid w:val="00260C01"/>
    <w:rsid w:val="002613E4"/>
    <w:rsid w:val="00264200"/>
    <w:rsid w:val="002800CA"/>
    <w:rsid w:val="002820FF"/>
    <w:rsid w:val="002833BE"/>
    <w:rsid w:val="002849AC"/>
    <w:rsid w:val="002857FE"/>
    <w:rsid w:val="00286237"/>
    <w:rsid w:val="0029469A"/>
    <w:rsid w:val="002A561E"/>
    <w:rsid w:val="002B015B"/>
    <w:rsid w:val="002B1935"/>
    <w:rsid w:val="002C492B"/>
    <w:rsid w:val="002C554D"/>
    <w:rsid w:val="002C5EF7"/>
    <w:rsid w:val="002D45F3"/>
    <w:rsid w:val="002E0F46"/>
    <w:rsid w:val="002F3DCB"/>
    <w:rsid w:val="003000EF"/>
    <w:rsid w:val="00307403"/>
    <w:rsid w:val="00317A6F"/>
    <w:rsid w:val="00324898"/>
    <w:rsid w:val="00330447"/>
    <w:rsid w:val="00341251"/>
    <w:rsid w:val="0034146A"/>
    <w:rsid w:val="00343787"/>
    <w:rsid w:val="00351C3B"/>
    <w:rsid w:val="0037024C"/>
    <w:rsid w:val="00370D10"/>
    <w:rsid w:val="00393882"/>
    <w:rsid w:val="003B57C1"/>
    <w:rsid w:val="003B5E34"/>
    <w:rsid w:val="003B72E9"/>
    <w:rsid w:val="003D1B32"/>
    <w:rsid w:val="003D24C5"/>
    <w:rsid w:val="003D5122"/>
    <w:rsid w:val="003E55D5"/>
    <w:rsid w:val="003E7524"/>
    <w:rsid w:val="003F4A32"/>
    <w:rsid w:val="004045E1"/>
    <w:rsid w:val="00411B26"/>
    <w:rsid w:val="004179CC"/>
    <w:rsid w:val="00420E2C"/>
    <w:rsid w:val="00431557"/>
    <w:rsid w:val="00443C7A"/>
    <w:rsid w:val="004519F7"/>
    <w:rsid w:val="0048156E"/>
    <w:rsid w:val="00487596"/>
    <w:rsid w:val="004919B9"/>
    <w:rsid w:val="004A4888"/>
    <w:rsid w:val="004C2DFE"/>
    <w:rsid w:val="004C7FE3"/>
    <w:rsid w:val="004D57F8"/>
    <w:rsid w:val="004E35DD"/>
    <w:rsid w:val="004E7A63"/>
    <w:rsid w:val="004F7254"/>
    <w:rsid w:val="00500216"/>
    <w:rsid w:val="00501576"/>
    <w:rsid w:val="00504442"/>
    <w:rsid w:val="00511CA3"/>
    <w:rsid w:val="00520921"/>
    <w:rsid w:val="00520F27"/>
    <w:rsid w:val="0052721C"/>
    <w:rsid w:val="00543C59"/>
    <w:rsid w:val="00551802"/>
    <w:rsid w:val="005548CB"/>
    <w:rsid w:val="0055780C"/>
    <w:rsid w:val="00574BCD"/>
    <w:rsid w:val="00576A66"/>
    <w:rsid w:val="005813F1"/>
    <w:rsid w:val="005819F3"/>
    <w:rsid w:val="005A754D"/>
    <w:rsid w:val="005B1AF9"/>
    <w:rsid w:val="005B3F08"/>
    <w:rsid w:val="005C5094"/>
    <w:rsid w:val="005C53C1"/>
    <w:rsid w:val="005C6FCA"/>
    <w:rsid w:val="005D4322"/>
    <w:rsid w:val="005F3760"/>
    <w:rsid w:val="005F751E"/>
    <w:rsid w:val="00605022"/>
    <w:rsid w:val="00606FC4"/>
    <w:rsid w:val="00613998"/>
    <w:rsid w:val="00630BC3"/>
    <w:rsid w:val="006314DC"/>
    <w:rsid w:val="00637E53"/>
    <w:rsid w:val="006456E4"/>
    <w:rsid w:val="00652CF8"/>
    <w:rsid w:val="00657F73"/>
    <w:rsid w:val="006645CE"/>
    <w:rsid w:val="006652F2"/>
    <w:rsid w:val="006660BE"/>
    <w:rsid w:val="006674C6"/>
    <w:rsid w:val="006717AC"/>
    <w:rsid w:val="00672003"/>
    <w:rsid w:val="00674916"/>
    <w:rsid w:val="00674EAA"/>
    <w:rsid w:val="00687C0A"/>
    <w:rsid w:val="00691670"/>
    <w:rsid w:val="00692267"/>
    <w:rsid w:val="006974E7"/>
    <w:rsid w:val="006A6C46"/>
    <w:rsid w:val="006A6E60"/>
    <w:rsid w:val="006B7C67"/>
    <w:rsid w:val="006C2FD7"/>
    <w:rsid w:val="006D6D36"/>
    <w:rsid w:val="006E0032"/>
    <w:rsid w:val="006E1F59"/>
    <w:rsid w:val="006E2BEA"/>
    <w:rsid w:val="006E529B"/>
    <w:rsid w:val="006F2809"/>
    <w:rsid w:val="006F76A3"/>
    <w:rsid w:val="007024CD"/>
    <w:rsid w:val="007034E0"/>
    <w:rsid w:val="00703598"/>
    <w:rsid w:val="00716F92"/>
    <w:rsid w:val="00717CC9"/>
    <w:rsid w:val="007201B2"/>
    <w:rsid w:val="007305F5"/>
    <w:rsid w:val="007418DC"/>
    <w:rsid w:val="00772183"/>
    <w:rsid w:val="00781E26"/>
    <w:rsid w:val="0079336E"/>
    <w:rsid w:val="00796B7F"/>
    <w:rsid w:val="007A511B"/>
    <w:rsid w:val="007B2493"/>
    <w:rsid w:val="007B275A"/>
    <w:rsid w:val="007B5EF5"/>
    <w:rsid w:val="007C0B03"/>
    <w:rsid w:val="007C1FDF"/>
    <w:rsid w:val="007C22BB"/>
    <w:rsid w:val="007C3211"/>
    <w:rsid w:val="007D4A3E"/>
    <w:rsid w:val="007D56B5"/>
    <w:rsid w:val="007E1CE8"/>
    <w:rsid w:val="007E7F42"/>
    <w:rsid w:val="00803911"/>
    <w:rsid w:val="008053AA"/>
    <w:rsid w:val="008121AE"/>
    <w:rsid w:val="008155BF"/>
    <w:rsid w:val="0082141B"/>
    <w:rsid w:val="00826A31"/>
    <w:rsid w:val="00834C1A"/>
    <w:rsid w:val="008467AC"/>
    <w:rsid w:val="00846ECB"/>
    <w:rsid w:val="00853376"/>
    <w:rsid w:val="0085746D"/>
    <w:rsid w:val="00857871"/>
    <w:rsid w:val="00861576"/>
    <w:rsid w:val="008653FF"/>
    <w:rsid w:val="008674C3"/>
    <w:rsid w:val="00870631"/>
    <w:rsid w:val="00874F9D"/>
    <w:rsid w:val="008777E9"/>
    <w:rsid w:val="00882534"/>
    <w:rsid w:val="00882BFB"/>
    <w:rsid w:val="00886FE4"/>
    <w:rsid w:val="008A7516"/>
    <w:rsid w:val="008B031B"/>
    <w:rsid w:val="008B3387"/>
    <w:rsid w:val="008C176D"/>
    <w:rsid w:val="008E46F6"/>
    <w:rsid w:val="008F10A2"/>
    <w:rsid w:val="008F6950"/>
    <w:rsid w:val="0090466E"/>
    <w:rsid w:val="00904EC7"/>
    <w:rsid w:val="00911683"/>
    <w:rsid w:val="00913CDC"/>
    <w:rsid w:val="00915724"/>
    <w:rsid w:val="00917F05"/>
    <w:rsid w:val="0092025B"/>
    <w:rsid w:val="00923AED"/>
    <w:rsid w:val="00932092"/>
    <w:rsid w:val="00941376"/>
    <w:rsid w:val="00941551"/>
    <w:rsid w:val="00944BA4"/>
    <w:rsid w:val="00946154"/>
    <w:rsid w:val="009479C5"/>
    <w:rsid w:val="00976E1B"/>
    <w:rsid w:val="0098077B"/>
    <w:rsid w:val="00987F6B"/>
    <w:rsid w:val="00996368"/>
    <w:rsid w:val="009966F1"/>
    <w:rsid w:val="009A03E0"/>
    <w:rsid w:val="009A4885"/>
    <w:rsid w:val="009A6CEA"/>
    <w:rsid w:val="009B0868"/>
    <w:rsid w:val="009C1EE1"/>
    <w:rsid w:val="009C4E0F"/>
    <w:rsid w:val="009C4E5C"/>
    <w:rsid w:val="009C5AB4"/>
    <w:rsid w:val="009C69AA"/>
    <w:rsid w:val="009D05D3"/>
    <w:rsid w:val="009D14AA"/>
    <w:rsid w:val="009E4101"/>
    <w:rsid w:val="009F3173"/>
    <w:rsid w:val="009F4099"/>
    <w:rsid w:val="00A00E88"/>
    <w:rsid w:val="00A04175"/>
    <w:rsid w:val="00A07DB4"/>
    <w:rsid w:val="00A12707"/>
    <w:rsid w:val="00A16DB1"/>
    <w:rsid w:val="00A33DCC"/>
    <w:rsid w:val="00A34062"/>
    <w:rsid w:val="00A5052C"/>
    <w:rsid w:val="00A515BF"/>
    <w:rsid w:val="00A523CB"/>
    <w:rsid w:val="00A53057"/>
    <w:rsid w:val="00A5721E"/>
    <w:rsid w:val="00A574BB"/>
    <w:rsid w:val="00A62A4E"/>
    <w:rsid w:val="00A64A68"/>
    <w:rsid w:val="00A70703"/>
    <w:rsid w:val="00A80315"/>
    <w:rsid w:val="00A8231C"/>
    <w:rsid w:val="00A92289"/>
    <w:rsid w:val="00AA2F83"/>
    <w:rsid w:val="00AA3A99"/>
    <w:rsid w:val="00AB7CA0"/>
    <w:rsid w:val="00AC0926"/>
    <w:rsid w:val="00AC2458"/>
    <w:rsid w:val="00AC2DB8"/>
    <w:rsid w:val="00AC40EF"/>
    <w:rsid w:val="00AD63E3"/>
    <w:rsid w:val="00AE14F0"/>
    <w:rsid w:val="00AE1D89"/>
    <w:rsid w:val="00AE30AC"/>
    <w:rsid w:val="00B048EC"/>
    <w:rsid w:val="00B120D1"/>
    <w:rsid w:val="00B12ECC"/>
    <w:rsid w:val="00B17D2B"/>
    <w:rsid w:val="00B360D9"/>
    <w:rsid w:val="00B41E2C"/>
    <w:rsid w:val="00B45931"/>
    <w:rsid w:val="00B45952"/>
    <w:rsid w:val="00B61013"/>
    <w:rsid w:val="00B62A16"/>
    <w:rsid w:val="00B67761"/>
    <w:rsid w:val="00B71CB4"/>
    <w:rsid w:val="00B81A68"/>
    <w:rsid w:val="00B829A2"/>
    <w:rsid w:val="00B86156"/>
    <w:rsid w:val="00B9333D"/>
    <w:rsid w:val="00B95906"/>
    <w:rsid w:val="00BA78F1"/>
    <w:rsid w:val="00BC0CCC"/>
    <w:rsid w:val="00BC49AE"/>
    <w:rsid w:val="00BD242F"/>
    <w:rsid w:val="00BE42C5"/>
    <w:rsid w:val="00BE7FD6"/>
    <w:rsid w:val="00BF34FC"/>
    <w:rsid w:val="00C06C13"/>
    <w:rsid w:val="00C06C75"/>
    <w:rsid w:val="00C151C0"/>
    <w:rsid w:val="00C245A0"/>
    <w:rsid w:val="00C30EDB"/>
    <w:rsid w:val="00C43156"/>
    <w:rsid w:val="00C47E4C"/>
    <w:rsid w:val="00C70334"/>
    <w:rsid w:val="00C74FA5"/>
    <w:rsid w:val="00C76690"/>
    <w:rsid w:val="00C93039"/>
    <w:rsid w:val="00CA2FFD"/>
    <w:rsid w:val="00CA5806"/>
    <w:rsid w:val="00CC114F"/>
    <w:rsid w:val="00CC2AAB"/>
    <w:rsid w:val="00CC67C1"/>
    <w:rsid w:val="00CD124C"/>
    <w:rsid w:val="00CD1925"/>
    <w:rsid w:val="00CD38A9"/>
    <w:rsid w:val="00CE4477"/>
    <w:rsid w:val="00CF0EBF"/>
    <w:rsid w:val="00CF249E"/>
    <w:rsid w:val="00D01093"/>
    <w:rsid w:val="00D0380D"/>
    <w:rsid w:val="00D1772F"/>
    <w:rsid w:val="00D60FD6"/>
    <w:rsid w:val="00D71010"/>
    <w:rsid w:val="00D71EAF"/>
    <w:rsid w:val="00D767EC"/>
    <w:rsid w:val="00DA1C67"/>
    <w:rsid w:val="00DA47AD"/>
    <w:rsid w:val="00DB7F4A"/>
    <w:rsid w:val="00DD34ED"/>
    <w:rsid w:val="00DE1078"/>
    <w:rsid w:val="00DE2F1F"/>
    <w:rsid w:val="00DF3B34"/>
    <w:rsid w:val="00DF6ACB"/>
    <w:rsid w:val="00E02519"/>
    <w:rsid w:val="00E030DF"/>
    <w:rsid w:val="00E04DDC"/>
    <w:rsid w:val="00E14425"/>
    <w:rsid w:val="00E1507D"/>
    <w:rsid w:val="00E219FA"/>
    <w:rsid w:val="00E21DFB"/>
    <w:rsid w:val="00E31397"/>
    <w:rsid w:val="00E37EA7"/>
    <w:rsid w:val="00E4251A"/>
    <w:rsid w:val="00E47274"/>
    <w:rsid w:val="00E50E97"/>
    <w:rsid w:val="00E537C6"/>
    <w:rsid w:val="00E57669"/>
    <w:rsid w:val="00E71DED"/>
    <w:rsid w:val="00EA0278"/>
    <w:rsid w:val="00EA15F8"/>
    <w:rsid w:val="00EA2358"/>
    <w:rsid w:val="00EC5921"/>
    <w:rsid w:val="00EC5B1F"/>
    <w:rsid w:val="00EC6973"/>
    <w:rsid w:val="00ED2A8E"/>
    <w:rsid w:val="00EE79A3"/>
    <w:rsid w:val="00EF1DF9"/>
    <w:rsid w:val="00EF6445"/>
    <w:rsid w:val="00EF7D8C"/>
    <w:rsid w:val="00F12792"/>
    <w:rsid w:val="00F33E05"/>
    <w:rsid w:val="00F35E55"/>
    <w:rsid w:val="00F43C9D"/>
    <w:rsid w:val="00F44BE6"/>
    <w:rsid w:val="00F47393"/>
    <w:rsid w:val="00F5583D"/>
    <w:rsid w:val="00F55CF5"/>
    <w:rsid w:val="00F6703D"/>
    <w:rsid w:val="00F70D6B"/>
    <w:rsid w:val="00F73C0F"/>
    <w:rsid w:val="00F94BF2"/>
    <w:rsid w:val="00F96962"/>
    <w:rsid w:val="00FA36FC"/>
    <w:rsid w:val="00FA491F"/>
    <w:rsid w:val="00FC2F70"/>
    <w:rsid w:val="00FD4579"/>
    <w:rsid w:val="00FE3AB1"/>
    <w:rsid w:val="00FE4B37"/>
    <w:rsid w:val="00FF09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45A0"/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245A0"/>
    <w:pPr>
      <w:keepNext/>
      <w:jc w:val="right"/>
      <w:outlineLvl w:val="0"/>
    </w:pPr>
  </w:style>
  <w:style w:type="paragraph" w:styleId="Heading3">
    <w:name w:val="heading 3"/>
    <w:basedOn w:val="Normal"/>
    <w:next w:val="Normal"/>
    <w:link w:val="Heading3Char"/>
    <w:uiPriority w:val="99"/>
    <w:qFormat/>
    <w:rsid w:val="00C245A0"/>
    <w:pPr>
      <w:keepNext/>
      <w:autoSpaceDE w:val="0"/>
      <w:autoSpaceDN w:val="0"/>
      <w:jc w:val="center"/>
      <w:outlineLvl w:val="2"/>
    </w:pPr>
    <w:rPr>
      <w:b/>
      <w:bCs/>
      <w:sz w:val="40"/>
      <w:szCs w:val="4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C245A0"/>
    <w:pPr>
      <w:keepNext/>
      <w:jc w:val="center"/>
      <w:outlineLvl w:val="4"/>
    </w:pPr>
    <w:rPr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C245A0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C245A0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C245A0"/>
    <w:rPr>
      <w:rFonts w:ascii="Times New Roman" w:hAnsi="Times New Roman" w:cs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C245A0"/>
    <w:rPr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073137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styleId="BodyText">
    <w:name w:val="Body Text"/>
    <w:basedOn w:val="Normal"/>
    <w:link w:val="BodyTextChar"/>
    <w:uiPriority w:val="99"/>
    <w:rsid w:val="0007313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073137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Normal"/>
    <w:uiPriority w:val="99"/>
    <w:rsid w:val="00073137"/>
    <w:pPr>
      <w:ind w:left="720" w:firstLine="700"/>
      <w:jc w:val="both"/>
    </w:pPr>
  </w:style>
  <w:style w:type="table" w:styleId="TableGrid">
    <w:name w:val="Table Grid"/>
    <w:basedOn w:val="TableNormal"/>
    <w:uiPriority w:val="99"/>
    <w:rsid w:val="0005585E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0">
    <w:name w:val="Body text_"/>
    <w:basedOn w:val="DefaultParagraphFont"/>
    <w:link w:val="1"/>
    <w:uiPriority w:val="99"/>
    <w:locked/>
    <w:rsid w:val="00DB7F4A"/>
    <w:rPr>
      <w:rFonts w:ascii="Times New Roman" w:hAnsi="Times New Roman" w:cs="Times New Roman"/>
      <w:shd w:val="clear" w:color="auto" w:fill="FFFFFF"/>
    </w:rPr>
  </w:style>
  <w:style w:type="paragraph" w:customStyle="1" w:styleId="1">
    <w:name w:val="Основной текст1"/>
    <w:basedOn w:val="Normal"/>
    <w:link w:val="Bodytext0"/>
    <w:uiPriority w:val="99"/>
    <w:rsid w:val="00DB7F4A"/>
    <w:pPr>
      <w:widowControl w:val="0"/>
      <w:shd w:val="clear" w:color="auto" w:fill="FFFFFF"/>
      <w:spacing w:before="60" w:after="300" w:line="317" w:lineRule="exact"/>
      <w:jc w:val="center"/>
    </w:pPr>
    <w:rPr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5C509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C5094"/>
    <w:rPr>
      <w:rFonts w:ascii="Tahoma" w:hAnsi="Tahoma" w:cs="Tahoma"/>
      <w:sz w:val="16"/>
      <w:szCs w:val="16"/>
      <w:lang w:eastAsia="ru-RU"/>
    </w:rPr>
  </w:style>
  <w:style w:type="paragraph" w:styleId="NoSpacing">
    <w:name w:val="No Spacing"/>
    <w:uiPriority w:val="99"/>
    <w:qFormat/>
    <w:rsid w:val="00C151C0"/>
    <w:rPr>
      <w:rFonts w:ascii="Times New Roman" w:eastAsia="Times New Roman" w:hAnsi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rsid w:val="006E529B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6E529B"/>
    <w:rPr>
      <w:rFonts w:ascii="Times New Roman" w:hAnsi="Times New Roman" w:cs="Times New Roman"/>
      <w:sz w:val="20"/>
      <w:szCs w:val="20"/>
      <w:lang w:eastAsia="ru-RU"/>
    </w:rPr>
  </w:style>
  <w:style w:type="character" w:styleId="FootnoteReference">
    <w:name w:val="footnote reference"/>
    <w:basedOn w:val="DefaultParagraphFont"/>
    <w:uiPriority w:val="99"/>
    <w:semiHidden/>
    <w:rsid w:val="006E529B"/>
    <w:rPr>
      <w:vertAlign w:val="superscript"/>
    </w:rPr>
  </w:style>
  <w:style w:type="paragraph" w:styleId="HTMLPreformatted">
    <w:name w:val="HTML Preformatted"/>
    <w:basedOn w:val="Normal"/>
    <w:link w:val="HTMLPreformattedChar"/>
    <w:uiPriority w:val="99"/>
    <w:semiHidden/>
    <w:rsid w:val="00F73C0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 w:cs="Courier New"/>
      <w:sz w:val="20"/>
      <w:szCs w:val="20"/>
      <w:lang w:eastAsia="ar-SA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F73C0F"/>
    <w:rPr>
      <w:rFonts w:ascii="Courier New" w:eastAsia="SimSun" w:hAnsi="Courier New" w:cs="Courier New"/>
      <w:sz w:val="20"/>
      <w:szCs w:val="20"/>
      <w:lang w:eastAsia="ar-SA" w:bidi="ar-SA"/>
    </w:rPr>
  </w:style>
  <w:style w:type="character" w:styleId="FollowedHyperlink">
    <w:name w:val="FollowedHyperlink"/>
    <w:basedOn w:val="DefaultParagraphFont"/>
    <w:uiPriority w:val="99"/>
    <w:semiHidden/>
    <w:rsid w:val="00A523CB"/>
    <w:rPr>
      <w:color w:val="800080"/>
      <w:u w:val="single"/>
    </w:rPr>
  </w:style>
  <w:style w:type="paragraph" w:styleId="NormalWeb">
    <w:name w:val="Normal (Web)"/>
    <w:basedOn w:val="Normal"/>
    <w:uiPriority w:val="99"/>
    <w:semiHidden/>
    <w:rsid w:val="004F725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0780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780896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897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1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2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4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6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07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1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0913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780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oodle.imc.tomsk.ru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hyperlink" Target="http://cmiso.ru/wp-content/uploads/2019/02/IzdatIdeiOUR2019.pdf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mailto:scool59.80@mail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yperlink" Target="http://moodle.imc.tomsk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712</TotalTime>
  <Pages>8</Pages>
  <Words>2212</Words>
  <Characters>12613</Characters>
  <Application>Microsoft Office Outlook</Application>
  <DocSecurity>0</DocSecurity>
  <Lines>0</Lines>
  <Paragraphs>0</Paragraphs>
  <ScaleCrop>false</ScaleCrop>
  <Company>ИМЦ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Пономарева</dc:creator>
  <cp:keywords/>
  <dc:description/>
  <cp:lastModifiedBy>K39</cp:lastModifiedBy>
  <cp:revision>72</cp:revision>
  <cp:lastPrinted>2019-01-17T10:52:00Z</cp:lastPrinted>
  <dcterms:created xsi:type="dcterms:W3CDTF">2017-01-11T06:49:00Z</dcterms:created>
  <dcterms:modified xsi:type="dcterms:W3CDTF">2019-05-31T07:44:00Z</dcterms:modified>
</cp:coreProperties>
</file>